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603pt;height:169pt;mso-position-horizontal-relative:page;mso-position-vertical-relative:page;z-index:-2807" coordorigin="0,0" coordsize="12060,3380">
            <v:shape style="position:absolute;left:0;top:0;width:12060;height:3380" coordorigin="0,0" coordsize="12060,3380" path="m0,3380l12060,3380,12060,0,0,0,0,3380xe" filled="t" fillcolor="#1F6B3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38.555pt;width:603pt;height:744.445pt;mso-position-horizontal-relative:page;mso-position-vertical-relative:page;z-index:-2806" coordorigin="0,771" coordsize="12060,14889">
            <v:group style="position:absolute;left:0;top:6520;width:12060;height:9140" coordorigin="0,6520" coordsize="12060,9140">
              <v:shape style="position:absolute;left:0;top:6520;width:12060;height:9140" coordorigin="0,6520" coordsize="12060,9140" path="m0,15660l12060,15660,12060,6520,0,6520,0,15660xe" filled="t" fillcolor="#1F6B38" stroked="f">
                <v:path arrowok="t"/>
                <v:fill/>
              </v:shape>
            </v:group>
            <v:group style="position:absolute;left:0;top:3380;width:12060;height:3140" coordorigin="0,3380" coordsize="12060,3140">
              <v:shape style="position:absolute;left:0;top:3380;width:12060;height:3140" coordorigin="0,3380" coordsize="12060,3140" path="m0,6520l0,3380,12060,3380,12060,6520,0,6520e" filled="t" fillcolor="#334C99" stroked="f">
                <v:path arrowok="t"/>
                <v:fill/>
              </v:shape>
              <v:shape style="position:absolute;left:4360;top:771;width:3207;height:3207" type="#_x0000_t75">
                <v:imagedata r:id="rId5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1" w:lineRule="exact"/>
        <w:ind w:left="1615" w:right="1583"/>
        <w:jc w:val="center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84"/>
          <w:szCs w:val="84"/>
          <w:color w:val="FFFFFF"/>
          <w:spacing w:val="50"/>
          <w:w w:val="97"/>
        </w:rPr>
        <w:t>CANCE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84"/>
          <w:szCs w:val="84"/>
          <w:color w:val="FFFFFF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7"/>
          <w:w w:val="55"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55"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8"/>
          <w:w w:val="55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55"/>
        </w:rPr>
        <w:t>THE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811" w:lineRule="exact"/>
        <w:ind w:left="1049" w:right="977"/>
        <w:jc w:val="center"/>
        <w:rPr>
          <w:rFonts w:ascii="Times New Roman" w:hAnsi="Times New Roman" w:cs="Times New Roman" w:eastAsia="Times New Roman"/>
          <w:sz w:val="84"/>
          <w:szCs w:val="84"/>
        </w:rPr>
      </w:pPr>
      <w:rPr/>
      <w:r>
        <w:rPr>
          <w:rFonts w:ascii="Times New Roman" w:hAnsi="Times New Roman" w:cs="Times New Roman" w:eastAsia="Times New Roman"/>
          <w:sz w:val="84"/>
          <w:szCs w:val="84"/>
          <w:color w:val="FFFFFF"/>
          <w:spacing w:val="52"/>
          <w:w w:val="95"/>
          <w:position w:val="2"/>
        </w:rPr>
        <w:t>ENVIRONMENT</w:t>
      </w:r>
      <w:r>
        <w:rPr>
          <w:rFonts w:ascii="Times New Roman" w:hAnsi="Times New Roman" w:cs="Times New Roman" w:eastAsia="Times New Roman"/>
          <w:sz w:val="84"/>
          <w:szCs w:val="8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78" w:lineRule="auto"/>
        <w:ind w:left="2180" w:right="2021"/>
        <w:jc w:val="center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8"/>
          <w:w w:val="64"/>
        </w:rPr>
        <w:t>Wha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4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57"/>
          <w:w w:val="64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64"/>
        </w:rPr>
        <w:t>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8"/>
          <w:w w:val="64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4"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52"/>
          <w:w w:val="64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8"/>
          <w:w w:val="64"/>
        </w:rPr>
        <w:t>Nee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4"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44"/>
          <w:w w:val="64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8"/>
          <w:w w:val="64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4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1"/>
          <w:w w:val="64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66"/>
        </w:rPr>
        <w:t>Know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66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70"/>
        </w:rPr>
        <w:t>Wha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70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54"/>
        </w:rPr>
        <w:t>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70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70"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66"/>
        </w:rPr>
        <w:t>Ca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6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66"/>
        </w:rPr>
        <w:t>Do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66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0" w:lineRule="exact"/>
        <w:ind w:left="3458" w:right="3097" w:firstLine="-212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0"/>
        </w:rPr>
        <w:t>U.S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1"/>
        </w:rPr>
        <w:t>DE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3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4"/>
          <w:w w:val="9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1"/>
        </w:rPr>
        <w:t>TMEN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0"/>
        </w:rPr>
        <w:t>HEA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4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2"/>
        </w:rPr>
        <w:t>AN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1"/>
        </w:rPr>
        <w:t>HUMA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89"/>
        </w:rPr>
        <w:t>SE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4"/>
          <w:w w:val="8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5"/>
        </w:rPr>
        <w:t>VICES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0" w:after="0" w:line="180" w:lineRule="exact"/>
        <w:ind w:left="3707" w:right="368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10"/>
        </w:rPr>
        <w:t>Nationa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7"/>
        </w:rPr>
        <w:t>Institutes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5"/>
        </w:rPr>
        <w:t>Health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4" w:after="0" w:line="240" w:lineRule="auto"/>
        <w:ind w:left="3442" w:right="342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10"/>
        </w:rPr>
        <w:t>Nationa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10"/>
        </w:rPr>
        <w:t>Cance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97"/>
        </w:rPr>
        <w:t>Institute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1" w:after="0" w:line="180" w:lineRule="exact"/>
        <w:ind w:left="3786" w:right="3006" w:firstLine="-632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10"/>
        </w:rPr>
        <w:t>Nationa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0"/>
        </w:rPr>
        <w:t>Institut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2"/>
        </w:rPr>
        <w:t>Environmenta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5"/>
        </w:rPr>
        <w:t>Healt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8"/>
        </w:rPr>
        <w:t>Sciences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1700"/>
        </w:sectPr>
      </w:pPr>
      <w:rPr/>
    </w:p>
    <w:p>
      <w:pPr>
        <w:spacing w:before="55" w:after="0" w:line="240" w:lineRule="auto"/>
        <w:ind w:left="34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ENVIRONMENT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6" w:lineRule="auto"/>
        <w:ind w:left="786" w:right="289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2.164497pt;margin-top:2.280745pt;width:20.052002pt;height:44.560001pt;mso-position-horizontal-relative:page;mso-position-vertical-relative:paragraph;z-index:-2803" type="#_x0000_t202" filled="f" stroked="f">
            <v:textbox inset="0,0,0,0">
              <w:txbxContent>
                <w:p>
                  <w:pPr>
                    <w:spacing w:before="0" w:after="0" w:line="872" w:lineRule="exact"/>
                    <w:ind w:right="-174"/>
                    <w:jc w:val="left"/>
                    <w:rPr>
                      <w:rFonts w:ascii="Times New Roman" w:hAnsi="Times New Roman" w:cs="Times New Roman" w:eastAsia="Times New Roman"/>
                      <w:sz w:val="89"/>
                      <w:szCs w:val="8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spacing w:val="0"/>
                      <w:w w:val="73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bookle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eate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scientist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Nationa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Institut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(NCI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Nationa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Institut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Envi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onmenta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Healt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Science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(NIEHS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espons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publi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3"/>
        </w:rPr>
        <w:t>equest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conten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2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esponses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Sz w:w="12060" w:h="15660"/>
          <w:pgMar w:top="1000" w:bottom="280" w:left="1700" w:right="1700"/>
        </w:sectPr>
      </w:pPr>
      <w:rPr/>
    </w:p>
    <w:p>
      <w:pPr>
        <w:spacing w:before="0" w:after="0" w:line="248" w:lineRule="exact"/>
        <w:ind w:left="348"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4"/>
          <w:position w:val="-1"/>
        </w:rPr>
        <w:t>serie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  <w:position w:val="-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14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48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12"/>
          <w:b/>
          <w:bCs/>
          <w:i/>
          <w:position w:val="-1"/>
        </w:rPr>
        <w:t>focus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48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11"/>
          <w:b/>
          <w:bCs/>
          <w:i/>
          <w:position w:val="-1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b/>
          <w:bCs/>
          <w:i/>
          <w:position w:val="-1"/>
        </w:rPr>
        <w:t>*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1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conducte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prio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oducin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  <w:position w:val="-1"/>
        </w:rPr>
        <w:t>booklet.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1700"/>
          <w:cols w:num="3" w:equalWidth="0">
            <w:col w:w="1815" w:space="64"/>
            <w:col w:w="537" w:space="71"/>
            <w:col w:w="6173"/>
          </w:cols>
        </w:sectPr>
      </w:pPr>
      <w:rPr/>
    </w:p>
    <w:p>
      <w:pPr>
        <w:spacing w:before="12" w:after="0" w:line="240" w:lineRule="auto"/>
        <w:ind w:left="34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0pt;margin-top:0pt;width:603pt;height:783pt;mso-position-horizontal-relative:page;mso-position-vertical-relative:page;z-index:-2805" coordorigin="0,0" coordsize="12060,15660">
            <v:shape style="position:absolute;left:0;top:0;width:12060;height:15660" coordorigin="0,0" coordsize="12060,15660" path="m0,15660l12060,15660,12060,0,0,0,0,15660e" filled="t" fillcolor="#334C9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96.43pt;margin-top:48pt;width:412.57pt;height:613.21pt;mso-position-horizontal-relative:page;mso-position-vertical-relative:page;z-index:-2804" coordorigin="1929,960" coordsize="8251,12264">
            <v:shape style="position:absolute;left:1929;top:960;width:8251;height:12264" coordorigin="1929,960" coordsize="8251,12264" path="m1929,960l10180,960,10180,13224,1929,13224,1929,960e" filled="t" fillcolor="#DBD8EB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Peopl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loca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communitie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oughou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count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participate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oups.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349" w:right="27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"/>
          <w:w w:val="90"/>
        </w:rPr>
        <w:t>NC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4"/>
        </w:rPr>
        <w:t>NIEH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institutes/center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mak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Nationa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Institutes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Healt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(NIH)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agenc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Federa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4"/>
        </w:rPr>
        <w:t>Government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66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Departmen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Healt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Huma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vice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supporte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dollars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NI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majo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supporte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medical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1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4"/>
        </w:rPr>
        <w:t>esea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1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4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universitie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academi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center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oughou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count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102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46" w:lineRule="auto"/>
        <w:ind w:left="349" w:right="58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Nobe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Priz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winner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hav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supporte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fund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NIH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mo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scientifi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institutio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world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details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NI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8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8"/>
        </w:rPr>
        <w:t> </w:t>
      </w:r>
      <w:hyperlink r:id="rId6">
        <w:r>
          <w:rPr>
            <w:rFonts w:ascii="Times New Roman" w:hAnsi="Times New Roman" w:cs="Times New Roman" w:eastAsia="Times New Roman"/>
            <w:sz w:val="22"/>
            <w:szCs w:val="22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2"/>
            <w:szCs w:val="22"/>
            <w:spacing w:val="-15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2"/>
            <w:szCs w:val="22"/>
            <w:spacing w:val="-3"/>
            <w:w w:val="107"/>
            <w:b/>
            <w:bCs/>
          </w:rPr>
          <w:t>.nih.gov</w:t>
        </w:r>
        <w:r>
          <w:rPr>
            <w:rFonts w:ascii="Times New Roman" w:hAnsi="Times New Roman" w:cs="Times New Roman" w:eastAsia="Times New Roman"/>
            <w:sz w:val="22"/>
            <w:szCs w:val="22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2"/>
            <w:szCs w:val="22"/>
            <w:spacing w:val="0"/>
            <w:w w:val="100"/>
          </w:rPr>
        </w:r>
      </w:hyperlink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349" w:right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"/>
          <w:w w:val="90"/>
        </w:rPr>
        <w:t>NC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establishe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193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Federa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4"/>
        </w:rPr>
        <w:t>Government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66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principal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agenc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14"/>
          <w:b/>
          <w:bCs/>
          <w:i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1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4"/>
        </w:rPr>
        <w:t>esea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1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4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Resea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oject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includ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rang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topics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cellula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event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developmen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cancer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infectiou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agents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agent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envi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onmen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workplace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geneti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hormonal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factors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interaction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betwee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envi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onmenta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agent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geneti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factor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developmen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cancer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imp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imagin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technique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biomarker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bloo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urin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earl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detectio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cancer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chemical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4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eventin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Additiona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activitie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includ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trackin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ends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coo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dinating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studie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drugs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supportin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dru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vaccin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development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Since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passag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Nationa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1971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oadene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NCI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66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esponsibilities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institut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buil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extensiv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networ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include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2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egional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communit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centers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specialize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physicians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cooperative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oup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esea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cher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oughou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count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ab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eventio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eatmen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agents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NCI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66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missio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include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collectio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disseminatio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healt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ogram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omot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incorporatio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state-of-the-ar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cancer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3"/>
        </w:rPr>
        <w:t>eatment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patients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continuin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patients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families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mo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1"/>
        </w:rPr>
        <w:t>NCI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66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8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8"/>
        </w:rPr>
        <w:t> </w:t>
      </w:r>
      <w:hyperlink r:id="rId7">
        <w:r>
          <w:rPr>
            <w:rFonts w:ascii="Times New Roman" w:hAnsi="Times New Roman" w:cs="Times New Roman" w:eastAsia="Times New Roman"/>
            <w:sz w:val="22"/>
            <w:szCs w:val="22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2"/>
            <w:szCs w:val="22"/>
            <w:spacing w:val="-15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2"/>
            <w:szCs w:val="22"/>
            <w:spacing w:val="-3"/>
            <w:w w:val="112"/>
            <w:b/>
            <w:bCs/>
          </w:rPr>
          <w:t>.cance</w:t>
        </w:r>
        <w:r>
          <w:rPr>
            <w:rFonts w:ascii="Times New Roman" w:hAnsi="Times New Roman" w:cs="Times New Roman" w:eastAsia="Times New Roman"/>
            <w:sz w:val="22"/>
            <w:szCs w:val="22"/>
            <w:spacing w:val="-15"/>
            <w:w w:val="112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2"/>
            <w:szCs w:val="22"/>
            <w:spacing w:val="-3"/>
            <w:w w:val="107"/>
            <w:b/>
            <w:bCs/>
          </w:rPr>
          <w:t>.gov</w:t>
        </w:r>
        <w:r>
          <w:rPr>
            <w:rFonts w:ascii="Times New Roman" w:hAnsi="Times New Roman" w:cs="Times New Roman" w:eastAsia="Times New Roman"/>
            <w:sz w:val="22"/>
            <w:szCs w:val="22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2"/>
            <w:szCs w:val="22"/>
            <w:spacing w:val="0"/>
            <w:w w:val="100"/>
          </w:rPr>
        </w:r>
      </w:hyperlink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6" w:lineRule="auto"/>
        <w:ind w:left="349" w:right="41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2"/>
          <w:w w:val="94"/>
        </w:rPr>
        <w:t>NIEH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establishe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196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purpos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educin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human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illnes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cause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haza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dou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substance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envi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onment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Nationa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oxicology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ogram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headquarte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NIEHS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help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coo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dinat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toxicolog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studies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amon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Federa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agencie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identifie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3"/>
        </w:rPr>
        <w:t>substance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migh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caus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NIEHS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conduct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support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extensiv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biomedica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esea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diseas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0"/>
        </w:rPr>
        <w:t>evention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inte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ventio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ograms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wel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8"/>
        </w:rPr>
        <w:t>education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communit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1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efforts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4"/>
        </w:rPr>
        <w:t>NIEH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leade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understandin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effec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envi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7"/>
        </w:rPr>
        <w:t>onmenta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pollutio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birt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developmenta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defects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sterilit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3"/>
        </w:rPr>
        <w:t>Alzheimer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66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brai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3"/>
        </w:rPr>
        <w:t>ne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1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diso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1"/>
        </w:rPr>
        <w:t>ders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pulmona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3"/>
        </w:rPr>
        <w:t>diseases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povert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health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12"/>
        </w:rPr>
        <w:t>cance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6"/>
        </w:rPr>
        <w:t>mo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4"/>
        </w:rPr>
        <w:t>NIEH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sit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hyperlink r:id="rId8">
        <w:r>
          <w:rPr>
            <w:rFonts w:ascii="Times New Roman" w:hAnsi="Times New Roman" w:cs="Times New Roman" w:eastAsia="Times New Roman"/>
            <w:sz w:val="22"/>
            <w:szCs w:val="22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2"/>
            <w:szCs w:val="22"/>
            <w:spacing w:val="-15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2"/>
            <w:szCs w:val="22"/>
            <w:spacing w:val="-3"/>
            <w:w w:val="109"/>
            <w:b/>
            <w:bCs/>
          </w:rPr>
          <w:t>.niehs.nih.gov</w:t>
        </w:r>
        <w:r>
          <w:rPr>
            <w:rFonts w:ascii="Times New Roman" w:hAnsi="Times New Roman" w:cs="Times New Roman" w:eastAsia="Times New Roman"/>
            <w:sz w:val="22"/>
            <w:szCs w:val="22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2"/>
            <w:szCs w:val="22"/>
            <w:spacing w:val="0"/>
            <w:w w:val="100"/>
          </w:rPr>
        </w:r>
      </w:hyperlink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*Al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term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b/>
          <w:bCs/>
          <w:i/>
        </w:rPr>
        <w:t>bol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6"/>
          <w:b/>
          <w:bCs/>
          <w:i/>
        </w:rPr>
        <w:t>italic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define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glossa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(se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pag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1"/>
        </w:rPr>
        <w:t>35).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349" w:right="96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author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2"/>
        </w:rPr>
        <w:t>dedicat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publicatio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1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Susa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Siebe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8"/>
        </w:rPr>
        <w:t>Fabro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4"/>
          <w:w w:val="119"/>
        </w:rPr>
        <w:t>(1942–2002)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9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5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scientis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10"/>
        </w:rPr>
        <w:t>leadershi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7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0"/>
        </w:rPr>
        <w:t>bookle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3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3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3"/>
          <w:w w:val="104"/>
        </w:rPr>
        <w:t>realit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-22"/>
          <w:w w:val="10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1700"/>
        </w:sectPr>
      </w:pPr>
      <w:rPr/>
    </w:p>
    <w:p>
      <w:pPr>
        <w:spacing w:before="51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802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4"/>
          <w:w w:val="8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82"/>
        </w:rPr>
        <w:t>ABL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1"/>
          <w:w w:val="8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1"/>
        </w:rPr>
        <w:t>CONTENTS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75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1</w:t>
      </w:r>
      <w:r>
        <w:rPr>
          <w:rFonts w:ascii="Futura" w:hAnsi="Futura" w:cs="Futura" w:eastAsia="Futura"/>
          <w:sz w:val="24"/>
          <w:szCs w:val="24"/>
          <w:color w:val="231F20"/>
          <w:spacing w:val="-58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ab/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2"/>
        </w:rPr>
        <w:t>Introduction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75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1</w:t>
      </w:r>
      <w:r>
        <w:rPr>
          <w:rFonts w:ascii="Futura" w:hAnsi="Futura" w:cs="Futura" w:eastAsia="Futura"/>
          <w:sz w:val="24"/>
          <w:szCs w:val="24"/>
          <w:color w:val="231F20"/>
          <w:spacing w:val="-58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ab/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cancer?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75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4</w:t>
      </w:r>
      <w:r>
        <w:rPr>
          <w:rFonts w:ascii="Futura" w:hAnsi="Futura" w:cs="Futura" w:eastAsia="Futura"/>
          <w:sz w:val="24"/>
          <w:szCs w:val="24"/>
          <w:color w:val="231F20"/>
          <w:spacing w:val="-58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ab/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natur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5" w:lineRule="auto"/>
        <w:ind w:left="1680" w:right="246" w:firstLine="-40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7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 </w:t>
      </w:r>
      <w:r>
        <w:rPr>
          <w:rFonts w:ascii="Futura" w:hAnsi="Futura" w:cs="Futura" w:eastAsia="Futura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environmen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3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6"/>
        </w:rPr>
        <w:t>humans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?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Wher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7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3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found?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6" w:after="0" w:line="240" w:lineRule="auto"/>
        <w:ind w:left="17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2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7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obacco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7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23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4"/>
        </w:rPr>
        <w:t>iet/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eight/Physica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Inactivity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7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23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lcoholi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drinks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7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23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Ultraviole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7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123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86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iruse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bacteria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Solvents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Fibers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ticles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Polycycli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aromati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hydrocarbon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8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AHs)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Metals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Diese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exhaus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ticles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7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oxin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fungi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86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7"/>
        </w:rPr>
        <w:t>iny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chloride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4" w:after="0" w:line="240" w:lineRule="auto"/>
        <w:ind w:left="165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3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Benzidine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680" w:right="338" w:firstLine="-48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17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reduc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detect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stage?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2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2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identif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substances?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0" w:lineRule="exact"/>
        <w:ind w:left="1680" w:right="571" w:firstLine="-48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2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5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decid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5"/>
        </w:rPr>
        <w:t>studies?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0" w:lineRule="exact"/>
        <w:ind w:left="1680" w:right="52" w:firstLine="-48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2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6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conside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dete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minin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differen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substances?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0" w:lineRule="exact"/>
        <w:ind w:left="1680" w:right="991" w:firstLine="-48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2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8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official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acceptabl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exposur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environmenta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6"/>
        </w:rPr>
        <w:t>chemicals?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2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9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trend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pas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years?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3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3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Wher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7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info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6"/>
        </w:rPr>
        <w:t>mation?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3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8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8"/>
        </w:rPr>
        <w:t>Glossa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utura" w:hAnsi="Futura" w:cs="Futura" w:eastAsia="Futura"/>
          <w:sz w:val="24"/>
          <w:szCs w:val="24"/>
          <w:color w:val="231F20"/>
          <w:spacing w:val="-5"/>
          <w:w w:val="100"/>
        </w:rPr>
        <w:t>4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1</w:t>
      </w:r>
      <w:r>
        <w:rPr>
          <w:rFonts w:ascii="Futura" w:hAnsi="Futura" w:cs="Futura" w:eastAsia="Futura"/>
          <w:sz w:val="24"/>
          <w:szCs w:val="24"/>
          <w:color w:val="231F20"/>
          <w:spacing w:val="0"/>
          <w:w w:val="100"/>
        </w:rPr>
        <w:t> </w:t>
      </w:r>
      <w:r>
        <w:rPr>
          <w:rFonts w:ascii="Futura" w:hAnsi="Futura" w:cs="Futura" w:eastAsia="Futura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3"/>
        </w:rPr>
        <w:t>Index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Sz w:w="12060" w:h="15660"/>
          <w:pgMar w:top="1200" w:bottom="280" w:left="1700" w:right="1160"/>
        </w:sectPr>
      </w:pPr>
      <w:rPr/>
    </w:p>
    <w:p>
      <w:pPr>
        <w:spacing w:before="51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801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INTRODUCTION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1" w:lineRule="auto"/>
        <w:ind w:left="2533" w:right="10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719803pt;margin-top:2.19339pt;width:21.537001pt;height:47.860001pt;mso-position-horizontal-relative:page;mso-position-vertical-relative:paragraph;z-index:-2797" type="#_x0000_t202" filled="f" stroked="f">
            <v:textbox inset="0,0,0,0">
              <w:txbxContent>
                <w:p>
                  <w:pPr>
                    <w:spacing w:before="0" w:after="0" w:line="942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5"/>
                      <w:szCs w:val="9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5"/>
                      <w:szCs w:val="95"/>
                      <w:color w:val="231F20"/>
                      <w:spacing w:val="0"/>
                      <w:w w:val="74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bookle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add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concern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connectio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  <w:i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*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1" w:lineRule="auto"/>
        <w:ind w:left="2060" w:right="3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explain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discove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Althoug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focus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booklet.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2060" w:right="57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booklet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harmfu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policie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limit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gasolin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2"/>
          <w:b/>
          <w:bCs/>
          <w:i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2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2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buildin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insulation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  <w:i/>
        </w:rPr>
        <w:t>bacteri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1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pollutants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0"/>
          <w:b/>
          <w:bCs/>
          <w:i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harmfu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persona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choice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lifestyles.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2060" w:right="2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pt;margin-top:108.886627pt;width:192pt;height:.1pt;mso-position-horizontal-relative:page;mso-position-vertical-relative:paragraph;z-index:-2800" coordorigin="960,2178" coordsize="3840,2">
            <v:shape style="position:absolute;left:960;top:2178;width:3840;height:2" coordorigin="960,2178" coordsize="3840,0" path="m960,2178l4800,2178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evented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estimate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two-thi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lifestyl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modified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one-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evente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eliminating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majo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inactivit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8"/>
        </w:rPr>
        <w:t>WH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CAUSE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CANCER?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1" w:lineRule="auto"/>
        <w:ind w:left="2788" w:right="19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739304pt;margin-top:2.193361pt;width:35.368542pt;height:47.860001pt;mso-position-horizontal-relative:page;mso-position-vertical-relative:paragraph;z-index:-2796" type="#_x0000_t202" filled="f" stroked="f">
            <v:textbox inset="0,0,0,0">
              <w:txbxContent>
                <w:p>
                  <w:pPr>
                    <w:spacing w:before="0" w:after="0" w:line="942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5"/>
                      <w:szCs w:val="9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5"/>
                      <w:szCs w:val="95"/>
                      <w:color w:val="231F20"/>
                      <w:spacing w:val="0"/>
                      <w:w w:val="111"/>
                      <w:position w:val="2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contribut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7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context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ythin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interact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“envi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onment.”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47.5pt;margin-top:2.853915pt;width:85pt;height:154pt;mso-position-horizontal-relative:page;mso-position-vertical-relative:paragraph;z-index:-2798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Factor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Outsid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Bod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(Environmenta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2"/>
        </w:rPr>
        <w:t>Factors)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3" w:after="0" w:line="241" w:lineRule="auto"/>
        <w:ind w:left="2060" w:right="1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natura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man-mad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account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two-thi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lifestyl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choice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excessiv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alcoho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consumption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cise,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excessiv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sunligh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behavio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  <w:i/>
        </w:rPr>
        <w:t>viruse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9)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1" w:lineRule="auto"/>
        <w:ind w:left="2060" w:right="11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hormones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bacteria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workplace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population.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44pt;margin-top:-1.597656pt;width:48pt;height:.1pt;mso-position-horizontal-relative:page;mso-position-vertical-relative:paragraph;z-index:-2799" coordorigin="2880,-32" coordsize="960,2">
            <v:shape style="position:absolute;left:2880;top:-32;width:960;height:2" coordorigin="2880,-32" coordsize="960,0" path="m2880,-32l3840,-32e" filled="f" stroked="t" strokeweight=".12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*Al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term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  <w:b/>
          <w:bCs/>
          <w:i/>
        </w:rPr>
        <w:t>bol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16"/>
          <w:b/>
          <w:bCs/>
          <w:i/>
        </w:rPr>
        <w:t>italic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6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1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define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glossa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(se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pag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11"/>
        </w:rPr>
        <w:t>38).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"/>
          <w:pgMar w:footer="790" w:header="0" w:top="1220" w:bottom="980" w:left="840" w:right="820"/>
          <w:footerReference w:type="odd" r:id="rId9"/>
          <w:footerReference w:type="even" r:id="rId10"/>
          <w:pgSz w:w="12060" w:h="15660"/>
        </w:sectPr>
      </w:pPr>
      <w:rPr/>
    </w:p>
    <w:p>
      <w:pPr>
        <w:spacing w:before="62" w:after="0" w:line="243" w:lineRule="auto"/>
        <w:ind w:left="2060" w:right="13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oughou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Asians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countries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immigrat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Likewise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becomin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Lifestyle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major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Helicobacte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pylor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bacteriu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Recentl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rapi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colorecta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Japa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China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suggest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lifestyl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060" w:right="1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primaril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17)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bladde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contrast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bladde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stomach,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Factor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Insid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1"/>
        </w:rPr>
        <w:t>Body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060" w:right="10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others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inheri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conditions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  <w:i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abnorma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hormon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bloodst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weakene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immun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individua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  <w:b/>
          <w:bCs/>
          <w:i/>
        </w:rPr>
        <w:t>susceptibl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2060" w:right="16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1.981733pt;width:85pt;height:121.59pt;mso-position-horizontal-relative:page;mso-position-vertical-relative:paragraph;z-index:-2795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member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generation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appear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passin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carrie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chance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gettin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identified.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060" w:right="9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centag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abnormal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copie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  <w:i/>
        </w:rPr>
        <w:t>familial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ccoun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2060" w:right="1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contribut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individua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susceptibility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  <w:i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(cance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substances)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instance,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abilit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eliminat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epai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damag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agents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accoun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work.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840" w:right="840"/>
          <w:pgSz w:w="12060" w:h="15660"/>
        </w:sectPr>
      </w:pPr>
      <w:rPr/>
    </w:p>
    <w:p>
      <w:pPr>
        <w:spacing w:before="67" w:after="0" w:line="240" w:lineRule="auto"/>
        <w:ind w:left="4426" w:right="459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Cell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26" w:right="4145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Nucleus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4431" w:right="3453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Chromosomes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790" w:top="1300" w:bottom="1040" w:left="1700" w:right="820"/>
          <w:pgSz w:w="12060" w:h="15660"/>
        </w:sectPr>
      </w:pPr>
      <w:rPr/>
    </w:p>
    <w:p>
      <w:pPr>
        <w:spacing w:before="29" w:after="0" w:line="240" w:lineRule="auto"/>
        <w:ind w:right="-20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Gene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right="343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DNA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Molecule</w:t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20"/>
          <w:cols w:num="2" w:equalWidth="0">
            <w:col w:w="1911" w:space="3177"/>
            <w:col w:w="44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3.5pt;margin-top:48.5pt;width:250pt;height:306.57pt;mso-position-horizontal-relative:page;mso-position-vertical-relative:page;z-index:-2793" coordorigin="2870,970" coordsize="5000,6131">
            <v:group style="position:absolute;left:2880;top:980;width:4980;height:6111" coordorigin="2880,980" coordsize="4980,6111">
              <v:shape style="position:absolute;left:2880;top:980;width:4980;height:6111" coordorigin="2880,980" coordsize="4980,6111" path="m2880,980l7860,980,7860,7091,2880,7091,2880,980e" filled="t" fillcolor="#E1E3F2" stroked="f">
                <v:path arrowok="t"/>
                <v:fill/>
              </v:shape>
              <v:shape style="position:absolute;left:3018;top:1118;width:3189;height:5984" type="#_x0000_t75">
                <v:imagedata r:id="rId13" o:title=""/>
              </v:shape>
            </v:group>
            <v:group style="position:absolute;left:3723;top:4659;width:340;height:2" coordorigin="3723,4659" coordsize="340,2">
              <v:shape style="position:absolute;left:3723;top:4659;width:340;height:2" coordorigin="3723,4659" coordsize="340,0" path="m4063,4659l3723,4659e" filled="f" stroked="t" strokeweight=".5pt" strokecolor="#000000">
                <v:path arrowok="t"/>
              </v:shape>
            </v:group>
            <v:group style="position:absolute;left:6345;top:4912;width:340;height:2" coordorigin="6345,4912" coordsize="340,2">
              <v:shape style="position:absolute;left:6345;top:4912;width:340;height:2" coordorigin="6345,4912" coordsize="340,0" path="m6686,4912l6345,4912e" filled="f" stroked="t" strokeweight=".5pt" strokecolor="#000000">
                <v:path arrowok="t"/>
              </v:shape>
            </v:group>
            <v:group style="position:absolute;left:4857;top:2878;width:1497;height:4110" coordorigin="4857,2878" coordsize="1497,4110">
              <v:shape style="position:absolute;left:4857;top:2878;width:1497;height:4110" coordorigin="4857,2878" coordsize="1497,4110" path="m4857,2878l6354,2878,6354,6988,5574,6988e" filled="f" stroked="t" strokeweight=".5pt" strokecolor="#000000">
                <v:path arrowok="t"/>
              </v:shape>
            </v:group>
            <v:group style="position:absolute;left:4061;top:4289;width:1127;height:727" coordorigin="4061,4289" coordsize="1127,727">
              <v:shape style="position:absolute;left:4061;top:4289;width:1127;height:727" coordorigin="4061,4289" coordsize="1127,727" path="m4643,4289l4061,4289,4061,5015,5187,5015e" filled="f" stroked="t" strokeweight=".5pt" strokecolor="#000000">
                <v:path arrowok="t"/>
              </v:shape>
            </v:group>
            <v:group style="position:absolute;left:4355;top:2460;width:1674;height:368" coordorigin="4355,2460" coordsize="1674,368">
              <v:shape style="position:absolute;left:4355;top:2460;width:1674;height:368" coordorigin="4355,2460" coordsize="1674,368" path="m4355,2460l6029,2469,4814,2829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6" w:lineRule="auto"/>
        <w:ind w:left="1180" w:right="278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ghtl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coile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strand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DNA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9"/>
          <w:i/>
        </w:rPr>
        <w:t>instructions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allo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cell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mak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7"/>
          <w:b/>
          <w:bCs/>
          <w:i/>
        </w:rPr>
        <w:t>proteins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7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package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  <w:i/>
        </w:rPr>
        <w:t>units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calle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8"/>
          <w:i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8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8"/>
          <w:i/>
        </w:rPr>
        <w:t>omosomes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8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9"/>
          <w:w w:val="10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8"/>
          <w:i/>
        </w:rPr>
        <w:t>Subunit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1"/>
          <w:w w:val="10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DN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know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  <w:i/>
        </w:rPr>
        <w:t>genes.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1200" w:right="9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69.900421pt;width:411pt;height:119.77pt;mso-position-horizontal-relative:page;mso-position-vertical-relative:paragraph;z-index:-2794" coordorigin="2880,1398" coordsize="8220,2395">
            <v:shape style="position:absolute;left:2880;top:1398;width:8220;height:2395" coordorigin="2880,1398" coordsize="8220,2395" path="m2880,1398l11100,1398,11100,3793,2880,3793,2880,1398e" filled="t" fillcolor="#E5F4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objective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molecula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  <w:i/>
        </w:rPr>
        <w:t>epidemiolog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1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0"/>
        </w:rPr>
        <w:t>PROTECTIV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ACTORS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85" w:right="29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954605pt;margin-top:1.42428pt;width:24.903841pt;height:49.119999pt;mso-position-horizontal-relative:page;mso-position-vertical-relative:paragraph;z-index:-2792" type="#_x0000_t202" filled="f" stroked="f">
            <v:textbox inset="0,0,0,0">
              <w:txbxContent>
                <w:p>
                  <w:pPr>
                    <w:spacing w:before="0" w:after="0" w:line="968" w:lineRule="exact"/>
                    <w:ind w:right="-18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231F20"/>
                      <w:spacing w:val="0"/>
                      <w:w w:val="83"/>
                      <w:position w:val="2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xposur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papillom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300" w:right="4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believ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4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vegetable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disease.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Interactio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Environmenta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Factor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11"/>
        </w:rPr>
        <w:t>Genes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47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sunlight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interac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oughou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Mechanism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epai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damag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lifestyl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choice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(wearin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clothin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20"/>
        </w:sectPr>
      </w:pPr>
      <w:rPr/>
    </w:p>
    <w:p>
      <w:pPr>
        <w:spacing w:before="62" w:after="0" w:line="243" w:lineRule="auto"/>
        <w:ind w:left="1200" w:right="3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pt;margin-top:433pt;width:192pt;height:.1pt;mso-position-horizontal-relative:page;mso-position-vertical-relative:page;z-index:-2790" coordorigin="960,8660" coordsize="3840,2">
            <v:shape style="position:absolute;left:960;top:8660;width:3840;height:2" coordorigin="960,8660" coordsize="3840,0" path="m960,8660l4800,866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harmfu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time,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accumulate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health,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permanen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individua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depend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interactin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factors—ho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his/he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agents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lifestyle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diet,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alcoho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consumption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medication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affec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96.897095pt;width:411pt;height:106.17pt;mso-position-horizontal-relative:page;mso-position-vertical-relative:paragraph;z-index:-2791" coordorigin="2880,1938" coordsize="8220,2123">
            <v:shape style="position:absolute;left:2880;top:1938;width:8220;height:2123" coordorigin="2880,1938" coordsize="8220,2123" path="m2880,1938l11100,1938,11100,4061,2880,4061,2880,1938e" filled="t" fillcolor="#E5F4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interpla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edict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exactl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combinatio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not.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6"/>
        </w:rPr>
        <w:t>INTERPL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8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ACTORS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83" w:right="29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710007pt;margin-top:1.42428pt;width:22.104001pt;height:49.119999pt;mso-position-horizontal-relative:page;mso-position-vertical-relative:paragraph;z-index:-2789" type="#_x0000_t202" filled="f" stroked="f">
            <v:textbox inset="0,0,0,0">
              <w:txbxContent>
                <w:p>
                  <w:pPr>
                    <w:spacing w:before="0" w:after="0" w:line="968" w:lineRule="exact"/>
                    <w:ind w:right="-18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231F20"/>
                      <w:spacing w:val="0"/>
                      <w:w w:val="73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patte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environmenta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exposures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susceptibl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resistan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challengin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researc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toda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7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7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8"/>
        </w:rPr>
        <w:t>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identif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unique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300" w:right="59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combination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explai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not.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92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92"/>
        </w:rPr>
        <w:t>TUR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675" w:right="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709503pt;margin-top:2.17801pt;width:21.663001pt;height:48.139999pt;mso-position-horizontal-relative:page;mso-position-vertical-relative:paragraph;z-index:-2788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73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basi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buildin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Normall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23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oducing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continu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needed,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extr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  <w:i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time,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interfe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functio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1"/>
          <w:b/>
          <w:bCs/>
          <w:i/>
        </w:rPr>
        <w:t>tissues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9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ettes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detectabl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years.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sugges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permanen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development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inherite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oughou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genes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1700" w:right="780"/>
          <w:pgSz w:w="12060" w:h="15660"/>
        </w:sectPr>
      </w:pPr>
      <w:rPr/>
    </w:p>
    <w:p>
      <w:pPr>
        <w:spacing w:before="62" w:after="0" w:line="243" w:lineRule="auto"/>
        <w:ind w:left="1200" w:right="3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3.490005pt;margin-top:116.50045pt;width:250pt;height:302.350pt;mso-position-horizontal-relative:page;mso-position-vertical-relative:paragraph;z-index:-2787" coordorigin="2870,2330" coordsize="5000,6047">
            <v:group style="position:absolute;left:2880;top:2340;width:4980;height:6027" coordorigin="2880,2340" coordsize="4980,6027">
              <v:shape style="position:absolute;left:2880;top:2340;width:4980;height:6027" coordorigin="2880,2340" coordsize="4980,6027" path="m2880,2340l7860,2340,7860,8367,2880,8367,2880,2340e" filled="t" fillcolor="#E1E3F2" stroked="f">
                <v:path arrowok="t"/>
                <v:fill/>
              </v:shape>
              <v:shape style="position:absolute;left:4378;top:2513;width:1920;height:1341" type="#_x0000_t75">
                <v:imagedata r:id="rId14" o:title=""/>
              </v:shape>
              <v:shape style="position:absolute;left:4378;top:3965;width:1920;height:1155" type="#_x0000_t75">
                <v:imagedata r:id="rId15" o:title=""/>
              </v:shape>
              <v:shape style="position:absolute;left:3017;top:5228;width:4705;height:1390" type="#_x0000_t75">
                <v:imagedata r:id="rId16" o:title=""/>
              </v:shape>
              <v:shape style="position:absolute;left:3194;top:6735;width:1445;height:1196" type="#_x0000_t75">
                <v:imagedata r:id="rId17" o:title=""/>
              </v:shape>
            </v:group>
            <v:group style="position:absolute;left:6769;top:6745;width:2;height:283" coordorigin="6769,6745" coordsize="2,283">
              <v:shape style="position:absolute;left:6769;top:6745;width:2;height:283" coordorigin="6769,6745" coordsize="0,283" path="m6769,7028l6769,6745e" filled="f" stroked="t" strokeweight="1pt" strokecolor="#000000">
                <v:path arrowok="t"/>
              </v:shape>
            </v:group>
            <v:group style="position:absolute;left:6712;top:6989;width:116;height:217" coordorigin="6712,6989" coordsize="116,217">
              <v:shape style="position:absolute;left:6712;top:6989;width:116;height:217" coordorigin="6712,6989" coordsize="116,217" path="m6828,6989l6712,6989,6770,7205,6828,6989e" filled="t" fillcolor="#000000" stroked="f">
                <v:path arrowok="t"/>
                <v:fill/>
              </v:shape>
            </v:group>
            <v:group style="position:absolute;left:6510;top:7331;width:611;height:611" coordorigin="6510,7331" coordsize="611,611">
              <v:shape style="position:absolute;left:6510;top:7331;width:611;height:611" coordorigin="6510,7331" coordsize="611,611" path="m6791,7331l6772,7332,6753,7333,6734,7336,6691,7341,6633,7372,6585,7408,6558,7458,6546,7497,6529,7557,6516,7618,6510,7680,6510,7700,6520,7760,6546,7817,6589,7865,6640,7902,6710,7932,6788,7942,6808,7942,6885,7931,6960,7903,7015,7847,7025,7829,7043,7812,7084,7748,7105,7692,7121,7616,7121,7597,7120,7578,7094,7502,7056,7450,7013,7408,6948,7366,6887,7344,6810,7331,6791,7331e" filled="t" fillcolor="#FFE2A9" stroked="f">
                <v:path arrowok="t"/>
                <v:fill/>
              </v:shape>
            </v:group>
            <v:group style="position:absolute;left:6510;top:7331;width:611;height:611" coordorigin="6510,7331" coordsize="611,611">
              <v:shape style="position:absolute;left:6510;top:7331;width:611;height:611" coordorigin="6510,7331" coordsize="611,611" path="m6691,7341l6633,7372,6585,7408,6558,7458,6552,7477,6535,7537,6519,7598,6511,7659,6510,7680,6510,7700,6520,7760,6546,7817,6589,7865,6640,7902,6710,7932,6788,7942,6808,7942,6885,7931,6960,7903,7015,7847,7025,7829,7043,7812,7084,7748,7105,7692,7121,7616,7121,7597,7120,7578,7094,7502,7056,7450,7013,7408,6948,7366,6887,7344,6810,7331,6791,7331,6772,7332,6753,7333,6734,7336,6691,7341xe" filled="f" stroked="t" strokeweight="1pt" strokecolor="#000000">
                <v:path arrowok="t"/>
              </v:shape>
            </v:group>
            <v:group style="position:absolute;left:6617;top:7491;width:343;height:340" coordorigin="6617,7491" coordsize="343,340">
              <v:shape style="position:absolute;left:6617;top:7491;width:343;height:340" coordorigin="6617,7491" coordsize="343,340" path="m6767,7491l6692,7506,6652,7556,6639,7593,6633,7610,6626,7629,6621,7649,6617,7669,6617,7689,6620,7707,6670,7764,6733,7807,6800,7830,6817,7831,6833,7831,6901,7803,6939,7754,6960,7679,6960,7659,6959,7640,6939,7565,6899,7517,6807,7493,6787,7491,6767,7491e" filled="t" fillcolor="#FFD38C" stroked="f">
                <v:path arrowok="t"/>
                <v:fill/>
              </v:shape>
            </v:group>
            <v:group style="position:absolute;left:6617;top:7491;width:343;height:340" coordorigin="6617,7491" coordsize="343,340">
              <v:shape style="position:absolute;left:6617;top:7491;width:343;height:340" coordorigin="6617,7491" coordsize="343,340" path="m6846,7497l6827,7495,6807,7493,6787,7491,6767,7491,6748,7491,6674,7520,6645,7575,6639,7593,6633,7610,6626,7629,6621,7649,6617,7669,6617,7689,6620,7707,6670,7764,6733,7807,6800,7830,6817,7831,6833,7831,6901,7803,6939,7754,6960,7679,6960,7659,6959,7640,6939,7565,6899,7517,6860,7500,6846,7497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development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owth-p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omoting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oncogenes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signa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floorboa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suppresso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1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genes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normall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brake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damage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continue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rathe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epairin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eliminatin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inju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cells.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260" w:lineRule="exact"/>
        <w:ind w:left="1324" w:right="609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Alte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occurs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oncogene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</w:p>
    <w:p>
      <w:pPr>
        <w:spacing w:before="0" w:after="0" w:line="260" w:lineRule="exact"/>
        <w:ind w:left="1324" w:right="626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tumor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suppressor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gene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790" w:top="860" w:bottom="1040" w:left="1700" w:right="840"/>
          <w:pgSz w:w="12060" w:h="15660"/>
        </w:sectPr>
      </w:pPr>
      <w:rPr/>
    </w:p>
    <w:p>
      <w:pPr>
        <w:spacing w:before="29" w:after="0" w:line="271" w:lineRule="exact"/>
        <w:ind w:left="1324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repair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9" w:after="0" w:line="271" w:lineRule="exact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DNA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repair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40"/>
          <w:cols w:num="2" w:equalWidth="0">
            <w:col w:w="2311" w:space="2510"/>
            <w:col w:w="469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835" w:right="3841"/>
        <w:jc w:val="center"/>
        <w:tabs>
          <w:tab w:pos="44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Cancer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cancer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6" w:lineRule="auto"/>
        <w:ind w:left="1180" w:right="324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alteratio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5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5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5"/>
          <w:i/>
        </w:rPr>
        <w:t>owth-p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5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5"/>
          <w:i/>
        </w:rPr>
        <w:t>omotin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5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5"/>
          <w:w w:val="10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genes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know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  <w:i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8"/>
          <w:i/>
        </w:rPr>
        <w:t>oncogenes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"/>
          <w:w w:val="10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signa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divid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7"/>
          <w:i/>
        </w:rPr>
        <w:t>cont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7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4"/>
          <w:i/>
        </w:rPr>
        <w:t>ol.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alteratio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tumo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  <w:i/>
        </w:rPr>
        <w:t>suppresso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1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gene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wil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3"/>
          <w:i/>
        </w:rPr>
        <w:t>allow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cell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damage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DN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continu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dividing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8"/>
          <w:i/>
        </w:rPr>
        <w:t>rather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118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epairin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DN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eliminatin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inju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9"/>
          <w:i/>
        </w:rPr>
        <w:t>cells.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1200" w:right="17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explanatio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1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accumulat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illustrates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less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0.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olde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2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8"/>
        </w:rPr>
        <w:t>ype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2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3"/>
        </w:rPr>
        <w:t>umors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8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classifie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malignant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Benig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tumor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40"/>
        </w:sectPr>
      </w:pPr>
      <w:rPr/>
    </w:p>
    <w:p>
      <w:pPr>
        <w:spacing w:before="62" w:after="0" w:line="243" w:lineRule="auto"/>
        <w:ind w:left="1200" w:right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  <w:i/>
        </w:rPr>
        <w:t>malignan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  <w:i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metastasize—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escap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bloodst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lymphati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eventuall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origina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malignan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tumors.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malignan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11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earlie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detected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enormou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definin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molecula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becomes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malignan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critica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“Genera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bookle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information.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2.5pt;margin-top:179.397217pt;width:412pt;height:274.07pt;mso-position-horizontal-relative:page;mso-position-vertical-relative:paragraph;z-index:-2786" coordorigin="2850,3588" coordsize="8240,5481">
            <v:group style="position:absolute;left:2860;top:3598;width:8220;height:5461" coordorigin="2860,3598" coordsize="8220,5461">
              <v:shape style="position:absolute;left:2860;top:3598;width:8220;height:5461" coordorigin="2860,3598" coordsize="8220,5461" path="m2860,3598l11080,3598,11080,9059,2860,9059,2860,3598e" filled="t" fillcolor="#E1E3F2" stroked="f">
                <v:path arrowok="t"/>
                <v:fill/>
              </v:shape>
            </v:group>
            <v:group style="position:absolute;left:3967;top:4228;width:7003;height:3672" coordorigin="3967,4228" coordsize="7003,3672">
              <v:shape style="position:absolute;left:3967;top:4228;width:7003;height:3672" coordorigin="3967,4228" coordsize="7003,3672" path="m3967,4228l10970,4228,10970,7901,3967,7901,3967,4228e" filled="t" fillcolor="#FFFFFF" stroked="f">
                <v:path arrowok="t"/>
                <v:fill/>
              </v:shape>
            </v:group>
            <v:group style="position:absolute;left:3967;top:4228;width:2;height:3672" coordorigin="3967,4228" coordsize="2,3672">
              <v:shape style="position:absolute;left:3967;top:4228;width:2;height:3672" coordorigin="3967,4228" coordsize="0,3672" path="m3967,4228l3967,7901e" filled="f" stroked="t" strokeweight="1pt" strokecolor="#231F20">
                <v:path arrowok="t"/>
              </v:shape>
            </v:group>
            <v:group style="position:absolute;left:10488;top:4841;width:482;height:2" coordorigin="10488,4841" coordsize="482,2">
              <v:shape style="position:absolute;left:10488;top:4841;width:482;height:2" coordorigin="10488,4841" coordsize="482,0" path="m10488,4841l10970,4841e" filled="f" stroked="t" strokeweight="1pt" strokecolor="#231F20">
                <v:path arrowok="t"/>
              </v:shape>
            </v:group>
            <v:group style="position:absolute;left:3847;top:4841;width:6379;height:2" coordorigin="3847,4841" coordsize="6379,2">
              <v:shape style="position:absolute;left:3847;top:4841;width:6379;height:2" coordorigin="3847,4841" coordsize="6379,0" path="m3847,4841l10225,4841e" filled="f" stroked="t" strokeweight="1pt" strokecolor="#231F20">
                <v:path arrowok="t"/>
              </v:shape>
            </v:group>
            <v:group style="position:absolute;left:10870;top:5453;width:100;height:2" coordorigin="10870,5453" coordsize="100,2">
              <v:shape style="position:absolute;left:10870;top:5453;width:100;height:2" coordorigin="10870,5453" coordsize="100,0" path="m10870,5453l10970,5453e" filled="f" stroked="t" strokeweight="1pt" strokecolor="#231F20">
                <v:path arrowok="t"/>
              </v:shape>
            </v:group>
            <v:group style="position:absolute;left:10488;top:5453;width:120;height:2" coordorigin="10488,5453" coordsize="120,2">
              <v:shape style="position:absolute;left:10488;top:5453;width:120;height:2" coordorigin="10488,5453" coordsize="120,0" path="m10488,5453l10608,5453e" filled="f" stroked="t" strokeweight="1pt" strokecolor="#231F20">
                <v:path arrowok="t"/>
              </v:shape>
            </v:group>
            <v:group style="position:absolute;left:10141;top:5453;width:84;height:2" coordorigin="10141,5453" coordsize="84,2">
              <v:shape style="position:absolute;left:10141;top:5453;width:84;height:2" coordorigin="10141,5453" coordsize="84,0" path="m10141,5453l10225,5453e" filled="f" stroked="t" strokeweight="1pt" strokecolor="#231F20">
                <v:path arrowok="t"/>
              </v:shape>
            </v:group>
            <v:group style="position:absolute;left:9718;top:5453;width:160;height:2" coordorigin="9718,5453" coordsize="160,2">
              <v:shape style="position:absolute;left:9718;top:5453;width:160;height:2" coordorigin="9718,5453" coordsize="160,0" path="m9718,5453l9879,5453e" filled="f" stroked="t" strokeweight="1pt" strokecolor="#231F20">
                <v:path arrowok="t"/>
              </v:shape>
            </v:group>
            <v:group style="position:absolute;left:3847;top:5453;width:5609;height:2" coordorigin="3847,5453" coordsize="5609,2">
              <v:shape style="position:absolute;left:3847;top:5453;width:5609;height:2" coordorigin="3847,5453" coordsize="5609,0" path="m3847,5453l9456,5453e" filled="f" stroked="t" strokeweight="1pt" strokecolor="#231F20">
                <v:path arrowok="t"/>
              </v:shape>
            </v:group>
            <v:group style="position:absolute;left:3847;top:4231;width:7123;height:2" coordorigin="3847,4231" coordsize="7123,2">
              <v:shape style="position:absolute;left:3847;top:4231;width:7123;height:2" coordorigin="3847,4231" coordsize="7123,0" path="m3847,4231l10970,4231e" filled="f" stroked="t" strokeweight="1pt" strokecolor="#231F20">
                <v:path arrowok="t"/>
              </v:shape>
            </v:group>
            <v:group style="position:absolute;left:10870;top:6065;width:100;height:2" coordorigin="10870,6065" coordsize="100,2">
              <v:shape style="position:absolute;left:10870;top:6065;width:100;height:2" coordorigin="10870,6065" coordsize="100,0" path="m10870,6065l10970,6065e" filled="f" stroked="t" strokeweight="1pt" strokecolor="#231F20">
                <v:path arrowok="t"/>
              </v:shape>
            </v:group>
            <v:group style="position:absolute;left:10488;top:6065;width:120;height:2" coordorigin="10488,6065" coordsize="120,2">
              <v:shape style="position:absolute;left:10488;top:6065;width:120;height:2" coordorigin="10488,6065" coordsize="120,0" path="m10488,6065l10608,6065e" filled="f" stroked="t" strokeweight="1pt" strokecolor="#231F20">
                <v:path arrowok="t"/>
              </v:shape>
            </v:group>
            <v:group style="position:absolute;left:10141;top:6065;width:84;height:2" coordorigin="10141,6065" coordsize="84,2">
              <v:shape style="position:absolute;left:10141;top:6065;width:84;height:2" coordorigin="10141,6065" coordsize="84,0" path="m10141,6065l10225,6065e" filled="f" stroked="t" strokeweight="1pt" strokecolor="#231F20">
                <v:path arrowok="t"/>
              </v:shape>
            </v:group>
            <v:group style="position:absolute;left:9718;top:6065;width:160;height:2" coordorigin="9718,6065" coordsize="160,2">
              <v:shape style="position:absolute;left:9718;top:6065;width:160;height:2" coordorigin="9718,6065" coordsize="160,0" path="m9718,6065l9879,6065e" filled="f" stroked="t" strokeweight="1pt" strokecolor="#231F20">
                <v:path arrowok="t"/>
              </v:shape>
            </v:group>
            <v:group style="position:absolute;left:9331;top:6065;width:125;height:2" coordorigin="9331,6065" coordsize="125,2">
              <v:shape style="position:absolute;left:9331;top:6065;width:125;height:2" coordorigin="9331,6065" coordsize="125,0" path="m9331,6065l9456,6065e" filled="f" stroked="t" strokeweight="1pt" strokecolor="#231F20">
                <v:path arrowok="t"/>
              </v:shape>
            </v:group>
            <v:group style="position:absolute;left:3847;top:6065;width:5222;height:2" coordorigin="3847,6065" coordsize="5222,2">
              <v:shape style="position:absolute;left:3847;top:6065;width:5222;height:2" coordorigin="3847,6065" coordsize="5222,0" path="m3847,6065l9068,6065e" filled="f" stroked="t" strokeweight="1pt" strokecolor="#231F20">
                <v:path arrowok="t"/>
              </v:shape>
            </v:group>
            <v:group style="position:absolute;left:10870;top:6677;width:100;height:2" coordorigin="10870,6677" coordsize="100,2">
              <v:shape style="position:absolute;left:10870;top:6677;width:100;height:2" coordorigin="10870,6677" coordsize="100,0" path="m10870,6677l10970,6677e" filled="f" stroked="t" strokeweight="1pt" strokecolor="#231F20">
                <v:path arrowok="t"/>
              </v:shape>
            </v:group>
            <v:group style="position:absolute;left:10488;top:6677;width:120;height:2" coordorigin="10488,6677" coordsize="120,2">
              <v:shape style="position:absolute;left:10488;top:6677;width:120;height:2" coordorigin="10488,6677" coordsize="120,0" path="m10488,6677l10608,6677e" filled="f" stroked="t" strokeweight="1pt" strokecolor="#231F20">
                <v:path arrowok="t"/>
              </v:shape>
            </v:group>
            <v:group style="position:absolute;left:10141;top:6677;width:84;height:2" coordorigin="10141,6677" coordsize="84,2">
              <v:shape style="position:absolute;left:10141;top:6677;width:84;height:2" coordorigin="10141,6677" coordsize="84,0" path="m10141,6677l10225,6677e" filled="f" stroked="t" strokeweight="1pt" strokecolor="#231F20">
                <v:path arrowok="t"/>
              </v:shape>
            </v:group>
            <v:group style="position:absolute;left:9718;top:6677;width:160;height:2" coordorigin="9718,6677" coordsize="160,2">
              <v:shape style="position:absolute;left:9718;top:6677;width:160;height:2" coordorigin="9718,6677" coordsize="160,0" path="m9718,6677l9879,6677e" filled="f" stroked="t" strokeweight="1pt" strokecolor="#231F20">
                <v:path arrowok="t"/>
              </v:shape>
            </v:group>
            <v:group style="position:absolute;left:9331;top:6677;width:125;height:2" coordorigin="9331,6677" coordsize="125,2">
              <v:shape style="position:absolute;left:9331;top:6677;width:125;height:2" coordorigin="9331,6677" coordsize="125,0" path="m9331,6677l9456,6677e" filled="f" stroked="t" strokeweight="1pt" strokecolor="#231F20">
                <v:path arrowok="t"/>
              </v:shape>
            </v:group>
            <v:group style="position:absolute;left:8948;top:6677;width:120;height:2" coordorigin="8948,6677" coordsize="120,2">
              <v:shape style="position:absolute;left:8948;top:6677;width:120;height:2" coordorigin="8948,6677" coordsize="120,0" path="m8948,6677l9068,6677e" filled="f" stroked="t" strokeweight="1pt" strokecolor="#231F20">
                <v:path arrowok="t"/>
              </v:shape>
            </v:group>
            <v:group style="position:absolute;left:3847;top:6677;width:4839;height:2" coordorigin="3847,6677" coordsize="4839,2">
              <v:shape style="position:absolute;left:3847;top:6677;width:4839;height:2" coordorigin="3847,6677" coordsize="4839,0" path="m3847,6677l8686,6677e" filled="f" stroked="t" strokeweight="1pt" strokecolor="#231F20">
                <v:path arrowok="t"/>
              </v:shape>
            </v:group>
            <v:group style="position:absolute;left:10870;top:7289;width:100;height:2" coordorigin="10870,7289" coordsize="100,2">
              <v:shape style="position:absolute;left:10870;top:7289;width:100;height:2" coordorigin="10870,7289" coordsize="100,0" path="m10870,7289l10970,7289e" filled="f" stroked="t" strokeweight="1pt" strokecolor="#231F20">
                <v:path arrowok="t"/>
              </v:shape>
            </v:group>
            <v:group style="position:absolute;left:10488;top:7289;width:120;height:2" coordorigin="10488,7289" coordsize="120,2">
              <v:shape style="position:absolute;left:10488;top:7289;width:120;height:2" coordorigin="10488,7289" coordsize="120,0" path="m10488,7289l10608,7289e" filled="f" stroked="t" strokeweight="1pt" strokecolor="#231F20">
                <v:path arrowok="t"/>
              </v:shape>
            </v:group>
            <v:group style="position:absolute;left:10141;top:7289;width:84;height:2" coordorigin="10141,7289" coordsize="84,2">
              <v:shape style="position:absolute;left:10141;top:7289;width:84;height:2" coordorigin="10141,7289" coordsize="84,0" path="m10141,7289l10225,7289e" filled="f" stroked="t" strokeweight="1pt" strokecolor="#231F20">
                <v:path arrowok="t"/>
              </v:shape>
            </v:group>
            <v:group style="position:absolute;left:9718;top:7289;width:160;height:2" coordorigin="9718,7289" coordsize="160,2">
              <v:shape style="position:absolute;left:9718;top:7289;width:160;height:2" coordorigin="9718,7289" coordsize="160,0" path="m9718,7289l9879,7289e" filled="f" stroked="t" strokeweight="1pt" strokecolor="#231F20">
                <v:path arrowok="t"/>
              </v:shape>
            </v:group>
            <v:group style="position:absolute;left:9331;top:7289;width:125;height:2" coordorigin="9331,7289" coordsize="125,2">
              <v:shape style="position:absolute;left:9331;top:7289;width:125;height:2" coordorigin="9331,7289" coordsize="125,0" path="m9331,7289l9456,7289e" filled="f" stroked="t" strokeweight="1pt" strokecolor="#231F20">
                <v:path arrowok="t"/>
              </v:shape>
            </v:group>
            <v:group style="position:absolute;left:8948;top:7289;width:120;height:2" coordorigin="8948,7289" coordsize="120,2">
              <v:shape style="position:absolute;left:8948;top:7289;width:120;height:2" coordorigin="8948,7289" coordsize="120,0" path="m8948,7289l9068,7289e" filled="f" stroked="t" strokeweight="1pt" strokecolor="#231F20">
                <v:path arrowok="t"/>
              </v:shape>
            </v:group>
            <v:group style="position:absolute;left:8561;top:7289;width:125;height:2" coordorigin="8561,7289" coordsize="125,2">
              <v:shape style="position:absolute;left:8561;top:7289;width:125;height:2" coordorigin="8561,7289" coordsize="125,0" path="m8561,7289l8686,7289e" filled="f" stroked="t" strokeweight="1pt" strokecolor="#231F20">
                <v:path arrowok="t"/>
              </v:shape>
            </v:group>
            <v:group style="position:absolute;left:8178;top:7289;width:120;height:2" coordorigin="8178,7289" coordsize="120,2">
              <v:shape style="position:absolute;left:8178;top:7289;width:120;height:2" coordorigin="8178,7289" coordsize="120,0" path="m8178,7289l8298,7289e" filled="f" stroked="t" strokeweight="1pt" strokecolor="#231F20">
                <v:path arrowok="t"/>
              </v:shape>
            </v:group>
            <v:group style="position:absolute;left:3847;top:7289;width:4069;height:2" coordorigin="3847,7289" coordsize="4069,2">
              <v:shape style="position:absolute;left:3847;top:7289;width:4069;height:2" coordorigin="3847,7289" coordsize="4069,0" path="m3847,7289l7916,7289e" filled="f" stroked="t" strokeweight="1pt" strokecolor="#231F20">
                <v:path arrowok="t"/>
              </v:shape>
            </v:group>
            <v:group style="position:absolute;left:5979;top:7787;width:262;height:109" coordorigin="5979,7787" coordsize="262,109">
              <v:shape style="position:absolute;left:5979;top:7787;width:262;height:109" coordorigin="5979,7787" coordsize="262,109" path="m5979,7787l6242,7787,6242,7896,5979,7896,5979,7787e" filled="t" fillcolor="#004FA3" stroked="f">
                <v:path arrowok="t"/>
                <v:fill/>
              </v:shape>
            </v:group>
            <v:group style="position:absolute;left:3847;top:7907;width:7123;height:2" coordorigin="3847,7907" coordsize="7123,2">
              <v:shape style="position:absolute;left:3847;top:7907;width:7123;height:2" coordorigin="3847,7907" coordsize="7123,0" path="m3847,7907l10970,7907e" filled="f" stroked="t" strokeweight="1pt" strokecolor="#231F20">
                <v:path arrowok="t"/>
              </v:shape>
            </v:group>
            <v:group style="position:absolute;left:4057;top:7887;width:262;height:2" coordorigin="4057,7887" coordsize="262,2">
              <v:shape style="position:absolute;left:4057;top:7887;width:262;height:2" coordorigin="4057,7887" coordsize="262,0" path="m4057,7887l4319,7887e" filled="f" stroked="t" strokeweight="1.001000pt" strokecolor="#004FA3">
                <v:path arrowok="t"/>
              </v:shape>
            </v:group>
            <v:group style="position:absolute;left:4439;top:7887;width:262;height:2" coordorigin="4439,7887" coordsize="262,2">
              <v:shape style="position:absolute;left:4439;top:7887;width:262;height:2" coordorigin="4439,7887" coordsize="262,0" path="m4439,7887l4702,7887e" filled="f" stroked="t" strokeweight="1.001000pt" strokecolor="#004FA3">
                <v:path arrowok="t"/>
              </v:shape>
            </v:group>
            <v:group style="position:absolute;left:4827;top:7887;width:262;height:2" coordorigin="4827,7887" coordsize="262,2">
              <v:shape style="position:absolute;left:4827;top:7887;width:262;height:2" coordorigin="4827,7887" coordsize="262,0" path="m4827,7887l5089,7887e" filled="f" stroked="t" strokeweight="1.001000pt" strokecolor="#004FA3">
                <v:path arrowok="t"/>
              </v:shape>
            </v:group>
            <v:group style="position:absolute;left:5209;top:7867;width:262;height:2" coordorigin="5209,7867" coordsize="262,2">
              <v:shape style="position:absolute;left:5209;top:7867;width:262;height:2" coordorigin="5209,7867" coordsize="262,0" path="m5209,7867l5472,7867e" filled="f" stroked="t" strokeweight="2.991pt" strokecolor="#004FA3">
                <v:path arrowok="t"/>
              </v:shape>
            </v:group>
            <v:group style="position:absolute;left:5597;top:7855;width:262;height:2" coordorigin="5597,7855" coordsize="262,2">
              <v:shape style="position:absolute;left:5597;top:7855;width:262;height:2" coordorigin="5597,7855" coordsize="262,0" path="m5597,7855l5859,7855e" filled="f" stroked="t" strokeweight="4.124pt" strokecolor="#004FA3">
                <v:path arrowok="t"/>
              </v:shape>
            </v:group>
            <v:group style="position:absolute;left:6367;top:7735;width:262;height:160" coordorigin="6367,7735" coordsize="262,160">
              <v:shape style="position:absolute;left:6367;top:7735;width:262;height:160" coordorigin="6367,7735" coordsize="262,160" path="m6367,7735l6629,7735,6629,7896,6367,7896,6367,7735e" filled="t" fillcolor="#004FA3" stroked="f">
                <v:path arrowok="t"/>
                <v:fill/>
              </v:shape>
            </v:group>
            <v:group style="position:absolute;left:6749;top:7719;width:262;height:177" coordorigin="6749,7719" coordsize="262,177">
              <v:shape style="position:absolute;left:6749;top:7719;width:262;height:177" coordorigin="6749,7719" coordsize="262,177" path="m6749,7719l7012,7719,7012,7896,6749,7896,6749,7719e" filled="t" fillcolor="#004FA3" stroked="f">
                <v:path arrowok="t"/>
                <v:fill/>
              </v:shape>
            </v:group>
            <v:group style="position:absolute;left:7137;top:7656;width:262;height:240" coordorigin="7137,7656" coordsize="262,240">
              <v:shape style="position:absolute;left:7137;top:7656;width:262;height:240" coordorigin="7137,7656" coordsize="262,240" path="m7137,7656l7400,7656,7400,7896,7137,7896,7137,7656e" filled="t" fillcolor="#004FA3" stroked="f">
                <v:path arrowok="t"/>
                <v:fill/>
              </v:shape>
            </v:group>
            <v:group style="position:absolute;left:7528;top:7453;width:262;height:448" coordorigin="7528,7453" coordsize="262,448">
              <v:shape style="position:absolute;left:7528;top:7453;width:262;height:448" coordorigin="7528,7453" coordsize="262,448" path="m7528,7453l7791,7453,7791,7901,7528,7901,7528,7453e" filled="t" fillcolor="#004FA3" stroked="f">
                <v:path arrowok="t"/>
                <v:fill/>
              </v:shape>
            </v:group>
            <v:group style="position:absolute;left:7916;top:7192;width:262;height:708" coordorigin="7916,7192" coordsize="262,708">
              <v:shape style="position:absolute;left:7916;top:7192;width:262;height:708" coordorigin="7916,7192" coordsize="262,708" path="m7916,7192l8178,7192,8178,7901,7916,7901,7916,7192e" filled="t" fillcolor="#004FA3" stroked="f">
                <v:path arrowok="t"/>
                <v:fill/>
              </v:shape>
            </v:group>
            <v:group style="position:absolute;left:8298;top:6773;width:262;height:1128" coordorigin="8298,6773" coordsize="262,1128">
              <v:shape style="position:absolute;left:8298;top:6773;width:262;height:1128" coordorigin="8298,6773" coordsize="262,1128" path="m8298,6773l8561,6773,8561,7901,8298,7901,8298,6773e" filled="t" fillcolor="#004FA3" stroked="f">
                <v:path arrowok="t"/>
                <v:fill/>
              </v:shape>
            </v:group>
            <v:group style="position:absolute;left:8686;top:6229;width:262;height:1672" coordorigin="8686,6229" coordsize="262,1672">
              <v:shape style="position:absolute;left:8686;top:6229;width:262;height:1672" coordorigin="8686,6229" coordsize="262,1672" path="m8686,6229l8948,6229,8948,7901,8686,7901,8686,6229e" filled="t" fillcolor="#004FA3" stroked="f">
                <v:path arrowok="t"/>
                <v:fill/>
              </v:shape>
            </v:group>
            <v:group style="position:absolute;left:9068;top:5763;width:262;height:2138" coordorigin="9068,5763" coordsize="262,2138">
              <v:shape style="position:absolute;left:9068;top:5763;width:262;height:2138" coordorigin="9068,5763" coordsize="262,2138" path="m9068,5763l9331,5763,9331,7901,9068,7901,9068,5763e" filled="t" fillcolor="#004FA3" stroked="f">
                <v:path arrowok="t"/>
                <v:fill/>
              </v:shape>
            </v:group>
            <v:group style="position:absolute;left:9456;top:5067;width:262;height:2833" coordorigin="9456,5067" coordsize="262,2833">
              <v:shape style="position:absolute;left:9456;top:5067;width:262;height:2833" coordorigin="9456,5067" coordsize="262,2833" path="m9456,5067l9718,5067,9718,7901,9456,7901,9456,5067e" filled="t" fillcolor="#004FA3" stroked="f">
                <v:path arrowok="t"/>
                <v:fill/>
              </v:shape>
            </v:group>
            <v:group style="position:absolute;left:9879;top:4903;width:262;height:2998" coordorigin="9879,4903" coordsize="262,2998">
              <v:shape style="position:absolute;left:9879;top:4903;width:262;height:2998" coordorigin="9879,4903" coordsize="262,2998" path="m9879,4903l10141,4903,10141,7901,9879,7901,9879,4903e" filled="t" fillcolor="#004FA3" stroked="f">
                <v:path arrowok="t"/>
                <v:fill/>
              </v:shape>
            </v:group>
            <v:group style="position:absolute;left:10225;top:4767;width:262;height:3134" coordorigin="10225,4767" coordsize="262,3134">
              <v:shape style="position:absolute;left:10225;top:4767;width:262;height:3134" coordorigin="10225,4767" coordsize="262,3134" path="m10225,4767l10488,4767,10488,7901,10225,7901,10225,4767e" filled="t" fillcolor="#004FA3" stroked="f">
                <v:path arrowok="t"/>
                <v:fill/>
              </v:shape>
            </v:group>
            <v:group style="position:absolute;left:10608;top:5062;width:262;height:2839" coordorigin="10608,5062" coordsize="262,2839">
              <v:shape style="position:absolute;left:10608;top:5062;width:262;height:2839" coordorigin="10608,5062" coordsize="262,2839" path="m10608,5062l10870,5062,10870,7901,10608,7901,10608,5062e" filled="t" fillcolor="#004FA3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stomach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  <w:i/>
        </w:rPr>
        <w:t>Melanom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eyes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tissues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melanocytes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pigment.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  <w:i/>
        </w:rPr>
        <w:t>Leukemia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  <w:i/>
        </w:rPr>
        <w:t>lymphoma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lymphati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  <w:i/>
        </w:rPr>
        <w:t>carcinomas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tissu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tissu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epithelia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epithelia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tissu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specific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sarcomas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bone,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cartilage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connectiv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muscle.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CASE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83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4"/>
        </w:rPr>
        <w:t>U.S.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61" w:after="0" w:line="248" w:lineRule="exact"/>
        <w:ind w:left="155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3000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514" w:right="7423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086533pt;margin-top:3.574253pt;width:13.0pt;height:131.019006pt;mso-position-horizontal-relative:page;mso-position-vertical-relative:paragraph;z-index:-278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Cases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100,000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people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2500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4" w:right="742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2000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4" w:right="742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1500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4" w:right="742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1000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37" w:right="742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500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91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3.070938pt;margin-top:13.138167pt;width:339.535pt;height:32.118001pt;mso-position-horizontal-relative:page;mso-position-vertical-relative:paragraph;z-index:-278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5" w:lineRule="exact"/>
                    <w:ind w:left="27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0-4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78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5-9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4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10-14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34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15-19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20-24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25-29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30-34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35-39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40-44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45-49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50-54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55-59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60-64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22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65-69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70-74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33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75-79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27" w:right="-2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80-84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249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85+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40" w:lineRule="auto"/>
        <w:ind w:left="129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Source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hyperlink r:id="rId18"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http://see</w:t>
        </w:r>
        <w:r>
          <w:rPr>
            <w:rFonts w:ascii="Arial" w:hAnsi="Arial" w:cs="Arial" w:eastAsia="Arial"/>
            <w:sz w:val="18"/>
            <w:szCs w:val="18"/>
            <w:color w:val="231F20"/>
            <w:spacing w:val="-13"/>
            <w:w w:val="100"/>
            <w:b/>
            <w:bCs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.cance</w:t>
        </w:r>
        <w:r>
          <w:rPr>
            <w:rFonts w:ascii="Arial" w:hAnsi="Arial" w:cs="Arial" w:eastAsia="Arial"/>
            <w:sz w:val="18"/>
            <w:szCs w:val="18"/>
            <w:color w:val="231F20"/>
            <w:spacing w:val="-13"/>
            <w:w w:val="100"/>
            <w:b/>
            <w:bCs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.g</w:t>
        </w:r>
        <w:r>
          <w:rPr>
            <w:rFonts w:ascii="Arial" w:hAnsi="Arial" w:cs="Arial" w:eastAsia="Arial"/>
            <w:sz w:val="18"/>
            <w:szCs w:val="18"/>
            <w:color w:val="231F20"/>
            <w:spacing w:val="-6"/>
            <w:w w:val="100"/>
            <w:b/>
            <w:bCs/>
          </w:rPr>
          <w:t>o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</w:rPr>
          <w:t>v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790" w:top="860" w:bottom="1040" w:left="1700" w:right="840"/>
          <w:pgSz w:w="12060" w:h="15660"/>
        </w:sectPr>
      </w:pPr>
      <w:rPr/>
    </w:p>
    <w:p>
      <w:pPr>
        <w:spacing w:before="51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8"/>
        </w:rPr>
        <w:t>WH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4"/>
        </w:rPr>
        <w:t>SUBS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2"/>
        </w:rPr>
        <w:t>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ENVIRONMEN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ARE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9"/>
          <w:w w:val="109"/>
        </w:rPr>
        <w:t>KNOW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7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CAUS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77"/>
        </w:rPr>
        <w:t>LIKE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6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CAUS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HUMANS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WHER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6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3"/>
        </w:rPr>
        <w:t>FOUND?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675" w:right="37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035294pt;margin-top:2.178043pt;width:24.406981pt;height:48.139999pt;mso-position-horizontal-relative:page;mso-position-vertical-relative:paragraph;z-index:-2781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83"/>
                      <w:position w:val="2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governmen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educationa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institution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collaborat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oxicolog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(NTP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Resea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riangl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Park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27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booklet.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bookle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  <w:i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discusse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est: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86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obacco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460" w:right="1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account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one-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ette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chewin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tobacco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snuff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secondhan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ette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1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bladde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nasa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box,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stomach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leukemia;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smokeles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implicate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furthe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8" w:lineRule="exact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28.538635pt;width:411pt;height:214pt;mso-position-horizontal-relative:page;mso-position-vertical-relative:paragraph;z-index:-2783" coordorigin="2880,571" coordsize="8220,4280">
            <v:shape style="position:absolute;left:2880;top:571;width:8220;height:4280" coordorigin="2880,571" coordsize="8220,4280" path="m2880,571l11100,571,11100,4851,2880,4851,2880,571e" filled="t" fillcolor="#E5F4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-1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position w:val="-1"/>
        </w:rPr>
        <w:t>drinks/da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5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790" w:top="1220" w:bottom="1040" w:left="1700" w:right="840"/>
          <w:pgSz w:w="12060" w:h="15660"/>
        </w:sectPr>
      </w:pPr>
      <w:rPr/>
    </w:p>
    <w:p>
      <w:pPr>
        <w:spacing w:before="0" w:after="0" w:line="419" w:lineRule="exact"/>
        <w:ind w:left="129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345795pt;margin-top:3pt;width:8.0904pt;height:12pt;mso-position-horizontal-relative:page;mso-position-vertical-relative:paragraph;z-index:-2780" type="#_x0000_t202" filled="f" stroked="f">
            <v:textbox inset="0,0,0,0">
              <w:txbxContent>
                <w:p>
                  <w:pPr>
                    <w:spacing w:before="0" w:after="0" w:line="237" w:lineRule="exact"/>
                    <w:ind w:right="-7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31F20"/>
                      <w:spacing w:val="-3"/>
                      <w:w w:val="100"/>
                      <w:i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8"/>
          <w:szCs w:val="98"/>
          <w:color w:val="231F20"/>
          <w:spacing w:val="46"/>
          <w:w w:val="73"/>
          <w:position w:val="-5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  <w:position w:val="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4"/>
          <w:i/>
          <w:position w:val="1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7"/>
          <w:i/>
        </w:rPr>
        <w:t>Repo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7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publishe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Decembe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2002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5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4"/>
        </w:rPr>
        <w:t>228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40"/>
          <w:cols w:num="2" w:equalWidth="0">
            <w:col w:w="2549" w:space="78"/>
            <w:col w:w="6893"/>
          </w:cols>
        </w:sectPr>
      </w:pPr>
      <w:rPr/>
    </w:p>
    <w:p>
      <w:pPr>
        <w:spacing w:before="0" w:after="0" w:line="237" w:lineRule="exact"/>
        <w:ind w:left="178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782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300" w:right="324" w:firstLine="4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67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6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6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describe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scientifi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7"/>
          <w:i/>
        </w:rPr>
        <w:t>Repo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7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usefu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guid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Federa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booklet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establishin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acceptable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environment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home,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229" w:lineRule="auto"/>
        <w:ind w:left="1300" w:right="88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workplace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future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5"/>
        </w:rPr>
        <w:t>visi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7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oxicolog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6"/>
        </w:rPr>
        <w:t>(NTP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hyperlink r:id="rId19"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20"/>
          </w:rPr>
          <w:t>http://ntp-se</w:t>
        </w:r>
        <w:r>
          <w:rPr>
            <w:rFonts w:ascii="Futura" w:hAnsi="Futura" w:cs="Futura" w:eastAsia="Futura"/>
            <w:sz w:val="24"/>
            <w:szCs w:val="24"/>
            <w:color w:val="231F20"/>
            <w:spacing w:val="1"/>
            <w:w w:val="120"/>
          </w:rPr>
          <w:t>r</w:t>
        </w:r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16"/>
          </w:rPr>
          <w:t>ve</w:t>
        </w:r>
        <w:r>
          <w:rPr>
            <w:rFonts w:ascii="Futura" w:hAnsi="Futura" w:cs="Futura" w:eastAsia="Futura"/>
            <w:sz w:val="24"/>
            <w:szCs w:val="24"/>
            <w:color w:val="231F20"/>
            <w:spacing w:val="-25"/>
            <w:w w:val="121"/>
          </w:rPr>
          <w:t>r</w:t>
        </w:r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17"/>
          </w:rPr>
          <w:t>.niehs.nih.gov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24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0" w:lineRule="exact"/>
        <w:ind w:left="1300" w:right="4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longstandin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Researc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2"/>
        </w:rPr>
        <w:t>(IARC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suspected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carcinogens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occupation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8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1"/>
        </w:rPr>
        <w:t>isi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IARC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hyperlink r:id="rId20"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21"/>
          </w:rPr>
          <w:t>http://ww</w:t>
        </w:r>
        <w:r>
          <w:rPr>
            <w:rFonts w:ascii="Futura" w:hAnsi="Futura" w:cs="Futura" w:eastAsia="Futura"/>
            <w:sz w:val="24"/>
            <w:szCs w:val="24"/>
            <w:color w:val="231F20"/>
            <w:spacing w:val="-25"/>
            <w:w w:val="128"/>
          </w:rPr>
          <w:t>w</w:t>
        </w:r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15"/>
          </w:rPr>
          <w:t>.iarc.fr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24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060" w:h="15660"/>
          <w:pgMar w:top="1460" w:bottom="280" w:left="1700" w:right="840"/>
        </w:sectPr>
      </w:pPr>
      <w:rPr/>
    </w:p>
    <w:p>
      <w:pPr>
        <w:spacing w:before="39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Diet/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5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eight/Physica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  <w:b/>
          <w:bCs/>
        </w:rPr>
        <w:t>Inactivity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70" w:lineRule="exact"/>
        <w:ind w:left="1460" w:right="1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definit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elationship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specific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consumptio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meats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salt-p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vegetable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esophageal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stomach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0" w:lineRule="exact"/>
        <w:ind w:left="1460" w:right="2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appear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modifiabl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tobacco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consisten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associatio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onges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  <w:i/>
        </w:rPr>
        <w:t>endometrium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0" w:lineRule="exact"/>
        <w:ind w:left="1460" w:right="16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inactivit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beneficia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ogethe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estimate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inactivit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accoun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8" w:lineRule="exact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majo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cancers—colon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70" w:lineRule="exact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3.5pt;margin-top:27.132784pt;width:412pt;height:387.47pt;mso-position-horizontal-relative:page;mso-position-vertical-relative:paragraph;z-index:-2779" coordorigin="2870,543" coordsize="8240,7749">
            <v:group style="position:absolute;left:2880;top:553;width:8220;height:7729" coordorigin="2880,553" coordsize="8220,7729">
              <v:shape style="position:absolute;left:2880;top:553;width:8220;height:7729" coordorigin="2880,553" coordsize="8220,7729" path="m2880,553l11100,553,11100,8282,2880,8282,2880,553e" filled="t" fillcolor="#E1E3F2" stroked="f">
                <v:path arrowok="t"/>
                <v:fill/>
              </v:shape>
            </v:group>
            <v:group style="position:absolute;left:3759;top:1752;width:7118;height:4362" coordorigin="3759,1752" coordsize="7118,4362">
              <v:shape style="position:absolute;left:3759;top:1752;width:7118;height:4362" coordorigin="3759,1752" coordsize="7118,4362" path="m3759,1752l10876,1752,10876,6115,3759,6115,3759,1752e" filled="t" fillcolor="#FFD283" stroked="f">
                <v:path arrowok="t"/>
                <v:fill/>
              </v:shape>
              <v:shape style="position:absolute;left:3749;top:1742;width:5760;height:4382" type="#_x0000_t75">
                <v:imagedata r:id="rId21" o:title=""/>
              </v:shape>
            </v:group>
            <v:group style="position:absolute;left:6284;top:1752;width:230;height:230" coordorigin="6284,1752" coordsize="230,230">
              <v:shape style="position:absolute;left:6284;top:1752;width:230;height:230" coordorigin="6284,1752" coordsize="230,230" path="m6284,1752l6514,1752,6514,1982,6284,1982,6284,1752e" filled="t" fillcolor="#EC8377" stroked="f">
                <v:path arrowok="t"/>
                <v:fill/>
              </v:shape>
            </v:group>
            <v:group style="position:absolute;left:6509;top:1752;width:230;height:230" coordorigin="6509,1752" coordsize="230,230">
              <v:shape style="position:absolute;left:6509;top:1752;width:230;height:230" coordorigin="6509,1752" coordsize="230,230" path="m6509,1752l6738,1752,6738,1982,6509,1982,6509,1752e" filled="t" fillcolor="#EC8377" stroked="f">
                <v:path arrowok="t"/>
                <v:fill/>
              </v:shape>
            </v:group>
            <v:group style="position:absolute;left:6744;top:1752;width:230;height:230" coordorigin="6744,1752" coordsize="230,230">
              <v:shape style="position:absolute;left:6744;top:1752;width:230;height:230" coordorigin="6744,1752" coordsize="230,230" path="m6744,1752l6973,1752,6973,1982,6744,1982,6744,1752e" filled="t" fillcolor="#EC8377" stroked="f">
                <v:path arrowok="t"/>
                <v:fill/>
              </v:shape>
            </v:group>
            <v:group style="position:absolute;left:6973;top:1752;width:230;height:230" coordorigin="6973,1752" coordsize="230,230">
              <v:shape style="position:absolute;left:6973;top:1752;width:230;height:230" coordorigin="6973,1752" coordsize="230,230" path="m6973,1752l7203,1752,7203,1982,6973,1982,6973,1752e" filled="t" fillcolor="#EC8377" stroked="f">
                <v:path arrowok="t"/>
                <v:fill/>
              </v:shape>
            </v:group>
            <v:group style="position:absolute;left:7203;top:1752;width:230;height:230" coordorigin="7203,1752" coordsize="230,230">
              <v:shape style="position:absolute;left:7203;top:1752;width:230;height:230" coordorigin="7203,1752" coordsize="230,230" path="m7203,1752l7432,1752,7432,1982,7203,1982,7203,1752e" filled="t" fillcolor="#EC8377" stroked="f">
                <v:path arrowok="t"/>
                <v:fill/>
              </v:shape>
            </v:group>
            <v:group style="position:absolute;left:7662;top:1752;width:230;height:230" coordorigin="7662,1752" coordsize="230,230">
              <v:shape style="position:absolute;left:7662;top:1752;width:230;height:230" coordorigin="7662,1752" coordsize="230,230" path="m7662,1752l7892,1752,7892,1982,7662,1982,7662,1752e" filled="t" fillcolor="#EC8377" stroked="f">
                <v:path arrowok="t"/>
                <v:fill/>
              </v:shape>
            </v:group>
            <v:group style="position:absolute;left:7432;top:1752;width:230;height:230" coordorigin="7432,1752" coordsize="230,230">
              <v:shape style="position:absolute;left:7432;top:1752;width:230;height:230" coordorigin="7432,1752" coordsize="230,230" path="m7432,1752l7662,1752,7662,1982,7432,1982,7432,1752e" filled="t" fillcolor="#EC8377" stroked="f">
                <v:path arrowok="t"/>
                <v:fill/>
              </v:shape>
            </v:group>
            <v:group style="position:absolute;left:7892;top:1752;width:230;height:230" coordorigin="7892,1752" coordsize="230,230">
              <v:shape style="position:absolute;left:7892;top:1752;width:230;height:230" coordorigin="7892,1752" coordsize="230,230" path="m7892,1752l8121,1752,8121,1982,7892,1982,7892,1752e" filled="t" fillcolor="#EC8377" stroked="f">
                <v:path arrowok="t"/>
                <v:fill/>
              </v:shape>
            </v:group>
            <v:group style="position:absolute;left:8121;top:1752;width:230;height:230" coordorigin="8121,1752" coordsize="230,230">
              <v:shape style="position:absolute;left:8121;top:1752;width:230;height:230" coordorigin="8121,1752" coordsize="230,230" path="m8121,1752l8351,1752,8351,1982,8121,1982,8121,1752e" filled="t" fillcolor="#EC8377" stroked="f">
                <v:path arrowok="t"/>
                <v:fill/>
              </v:shape>
            </v:group>
            <v:group style="position:absolute;left:8351;top:1752;width:230;height:230" coordorigin="8351,1752" coordsize="230,230">
              <v:shape style="position:absolute;left:8351;top:1752;width:230;height:230" coordorigin="8351,1752" coordsize="230,230" path="m8351,1752l8580,1752,8580,1982,8351,1982,8351,1752e" filled="t" fillcolor="#EC8377" stroked="f">
                <v:path arrowok="t"/>
                <v:fill/>
              </v:shape>
            </v:group>
            <v:group style="position:absolute;left:8580;top:1752;width:230;height:230" coordorigin="8580,1752" coordsize="230,230">
              <v:shape style="position:absolute;left:8580;top:1752;width:230;height:230" coordorigin="8580,1752" coordsize="230,230" path="m8580,1752l8810,1752,8810,1982,8580,1982,8580,1752e" filled="t" fillcolor="#EC8377" stroked="f">
                <v:path arrowok="t"/>
                <v:fill/>
              </v:shape>
            </v:group>
            <v:group style="position:absolute;left:8810;top:1752;width:230;height:230" coordorigin="8810,1752" coordsize="230,230">
              <v:shape style="position:absolute;left:8810;top:1752;width:230;height:230" coordorigin="8810,1752" coordsize="230,230" path="m8810,1752l9040,1752,9040,1982,8810,1982,8810,1752e" filled="t" fillcolor="#EC8377" stroked="f">
                <v:path arrowok="t"/>
                <v:fill/>
              </v:shape>
            </v:group>
            <v:group style="position:absolute;left:9040;top:1752;width:230;height:230" coordorigin="9040,1752" coordsize="230,230">
              <v:shape style="position:absolute;left:9040;top:1752;width:230;height:230" coordorigin="9040,1752" coordsize="230,230" path="m9040,1752l9269,1752,9269,1982,9040,1982,9040,1752e" filled="t" fillcolor="#EC8377" stroked="f">
                <v:path arrowok="t"/>
                <v:fill/>
              </v:shape>
            </v:group>
            <v:group style="position:absolute;left:9269;top:1752;width:230;height:230" coordorigin="9269,1752" coordsize="230,230">
              <v:shape style="position:absolute;left:9269;top:1752;width:230;height:230" coordorigin="9269,1752" coordsize="230,230" path="m9269,1752l9499,1752,9499,1982,9269,1982,9269,1752e" filled="t" fillcolor="#EC8377" stroked="f">
                <v:path arrowok="t"/>
                <v:fill/>
              </v:shape>
            </v:group>
            <v:group style="position:absolute;left:9499;top:1752;width:230;height:230" coordorigin="9499,1752" coordsize="230,230">
              <v:shape style="position:absolute;left:9499;top:1752;width:230;height:230" coordorigin="9499,1752" coordsize="230,230" path="m9499,1752l9728,1752,9728,1982,9499,1982,9499,1752e" filled="t" fillcolor="#EC8377" stroked="f">
                <v:path arrowok="t"/>
                <v:fill/>
              </v:shape>
            </v:group>
            <v:group style="position:absolute;left:9728;top:1752;width:230;height:230" coordorigin="9728,1752" coordsize="230,230">
              <v:shape style="position:absolute;left:9728;top:1752;width:230;height:230" coordorigin="9728,1752" coordsize="230,230" path="m9728,1752l9958,1752,9958,1982,9728,1982,9728,1752e" filled="t" fillcolor="#EC8377" stroked="f">
                <v:path arrowok="t"/>
                <v:fill/>
              </v:shape>
            </v:group>
            <v:group style="position:absolute;left:9958;top:1752;width:230;height:230" coordorigin="9958,1752" coordsize="230,230">
              <v:shape style="position:absolute;left:9958;top:1752;width:230;height:230" coordorigin="9958,1752" coordsize="230,230" path="m9958,1752l10188,1752,10188,1982,9958,1982,9958,1752e" filled="t" fillcolor="#EC8377" stroked="f">
                <v:path arrowok="t"/>
                <v:fill/>
              </v:shape>
            </v:group>
            <v:group style="position:absolute;left:10188;top:1752;width:230;height:230" coordorigin="10188,1752" coordsize="230,230">
              <v:shape style="position:absolute;left:10188;top:1752;width:230;height:230" coordorigin="10188,1752" coordsize="230,230" path="m10188,1752l10417,1752,10417,1982,10188,1982,10188,1752e" filled="t" fillcolor="#EC8377" stroked="f">
                <v:path arrowok="t"/>
                <v:fill/>
              </v:shape>
            </v:group>
            <v:group style="position:absolute;left:10417;top:1752;width:230;height:230" coordorigin="10417,1752" coordsize="230,230">
              <v:shape style="position:absolute;left:10417;top:1752;width:230;height:230" coordorigin="10417,1752" coordsize="230,230" path="m10417,1752l10647,1752,10647,1982,10417,1982,10417,1752e" filled="t" fillcolor="#EC8377" stroked="f">
                <v:path arrowok="t"/>
                <v:fill/>
              </v:shape>
            </v:group>
            <v:group style="position:absolute;left:10639;top:1752;width:230;height:230" coordorigin="10639,1752" coordsize="230,230">
              <v:shape style="position:absolute;left:10639;top:1752;width:230;height:230" coordorigin="10639,1752" coordsize="230,230" path="m10639,1752l10868,1752,10868,1982,10639,1982,10639,1752e" filled="t" fillcolor="#EC8377" stroked="f">
                <v:path arrowok="t"/>
                <v:fill/>
              </v:shape>
            </v:group>
            <v:group style="position:absolute;left:6744;top:1982;width:230;height:230" coordorigin="6744,1982" coordsize="230,230">
              <v:shape style="position:absolute;left:6744;top:1982;width:230;height:230" coordorigin="6744,1982" coordsize="230,230" path="m6744,1982l6973,1982,6973,2211,6744,2211,6744,1982e" filled="t" fillcolor="#EC8377" stroked="f">
                <v:path arrowok="t"/>
                <v:fill/>
              </v:shape>
            </v:group>
            <v:group style="position:absolute;left:6973;top:1982;width:230;height:230" coordorigin="6973,1982" coordsize="230,230">
              <v:shape style="position:absolute;left:6973;top:1982;width:230;height:230" coordorigin="6973,1982" coordsize="230,230" path="m6973,1982l7203,1982,7203,2211,6973,2211,6973,1982e" filled="t" fillcolor="#EC8377" stroked="f">
                <v:path arrowok="t"/>
                <v:fill/>
              </v:shape>
            </v:group>
            <v:group style="position:absolute;left:7203;top:1982;width:230;height:230" coordorigin="7203,1982" coordsize="230,230">
              <v:shape style="position:absolute;left:7203;top:1982;width:230;height:230" coordorigin="7203,1982" coordsize="230,230" path="m7203,1982l7432,1982,7432,2211,7203,2211,7203,1982e" filled="t" fillcolor="#EC8377" stroked="f">
                <v:path arrowok="t"/>
                <v:fill/>
              </v:shape>
            </v:group>
            <v:group style="position:absolute;left:7662;top:1982;width:230;height:230" coordorigin="7662,1982" coordsize="230,230">
              <v:shape style="position:absolute;left:7662;top:1982;width:230;height:230" coordorigin="7662,1982" coordsize="230,230" path="m7662,1982l7892,1982,7892,2211,7662,2211,7662,1982e" filled="t" fillcolor="#EC8377" stroked="f">
                <v:path arrowok="t"/>
                <v:fill/>
              </v:shape>
            </v:group>
            <v:group style="position:absolute;left:7432;top:1982;width:230;height:230" coordorigin="7432,1982" coordsize="230,230">
              <v:shape style="position:absolute;left:7432;top:1982;width:230;height:230" coordorigin="7432,1982" coordsize="230,230" path="m7432,1982l7662,1982,7662,2211,7432,2211,7432,1982e" filled="t" fillcolor="#EC8377" stroked="f">
                <v:path arrowok="t"/>
                <v:fill/>
              </v:shape>
            </v:group>
            <v:group style="position:absolute;left:7892;top:1982;width:230;height:230" coordorigin="7892,1982" coordsize="230,230">
              <v:shape style="position:absolute;left:7892;top:1982;width:230;height:230" coordorigin="7892,1982" coordsize="230,230" path="m7892,1982l8121,1982,8121,2211,7892,2211,7892,1982e" filled="t" fillcolor="#EC8377" stroked="f">
                <v:path arrowok="t"/>
                <v:fill/>
              </v:shape>
            </v:group>
            <v:group style="position:absolute;left:8121;top:1982;width:230;height:230" coordorigin="8121,1982" coordsize="230,230">
              <v:shape style="position:absolute;left:8121;top:1982;width:230;height:230" coordorigin="8121,1982" coordsize="230,230" path="m8121,1982l8351,1982,8351,2211,8121,2211,8121,1982e" filled="t" fillcolor="#EC8377" stroked="f">
                <v:path arrowok="t"/>
                <v:fill/>
              </v:shape>
            </v:group>
            <v:group style="position:absolute;left:8351;top:1982;width:230;height:230" coordorigin="8351,1982" coordsize="230,230">
              <v:shape style="position:absolute;left:8351;top:1982;width:230;height:230" coordorigin="8351,1982" coordsize="230,230" path="m8351,1982l8580,1982,8580,2211,8351,2211,8351,1982e" filled="t" fillcolor="#EC8377" stroked="f">
                <v:path arrowok="t"/>
                <v:fill/>
              </v:shape>
            </v:group>
            <v:group style="position:absolute;left:8580;top:1982;width:230;height:230" coordorigin="8580,1982" coordsize="230,230">
              <v:shape style="position:absolute;left:8580;top:1982;width:230;height:230" coordorigin="8580,1982" coordsize="230,230" path="m8580,1982l8810,1982,8810,2211,8580,2211,8580,1982e" filled="t" fillcolor="#EC8377" stroked="f">
                <v:path arrowok="t"/>
                <v:fill/>
              </v:shape>
            </v:group>
            <v:group style="position:absolute;left:8810;top:1982;width:230;height:230" coordorigin="8810,1982" coordsize="230,230">
              <v:shape style="position:absolute;left:8810;top:1982;width:230;height:230" coordorigin="8810,1982" coordsize="230,230" path="m8810,1982l9040,1982,9040,2211,8810,2211,8810,1982e" filled="t" fillcolor="#EC8377" stroked="f">
                <v:path arrowok="t"/>
                <v:fill/>
              </v:shape>
            </v:group>
            <v:group style="position:absolute;left:9040;top:1982;width:230;height:230" coordorigin="9040,1982" coordsize="230,230">
              <v:shape style="position:absolute;left:9040;top:1982;width:230;height:230" coordorigin="9040,1982" coordsize="230,230" path="m9040,1982l9269,1982,9269,2211,9040,2211,9040,1982e" filled="t" fillcolor="#EC8377" stroked="f">
                <v:path arrowok="t"/>
                <v:fill/>
              </v:shape>
            </v:group>
            <v:group style="position:absolute;left:9269;top:1982;width:230;height:230" coordorigin="9269,1982" coordsize="230,230">
              <v:shape style="position:absolute;left:9269;top:1982;width:230;height:230" coordorigin="9269,1982" coordsize="230,230" path="m9269,1982l9499,1982,9499,2211,9269,2211,9269,1982e" filled="t" fillcolor="#EC8377" stroked="f">
                <v:path arrowok="t"/>
                <v:fill/>
              </v:shape>
            </v:group>
            <v:group style="position:absolute;left:9499;top:1982;width:230;height:230" coordorigin="9499,1982" coordsize="230,230">
              <v:shape style="position:absolute;left:9499;top:1982;width:230;height:230" coordorigin="9499,1982" coordsize="230,230" path="m9499,1982l9728,1982,9728,2211,9499,2211,9499,1982e" filled="t" fillcolor="#EC8377" stroked="f">
                <v:path arrowok="t"/>
                <v:fill/>
              </v:shape>
            </v:group>
            <v:group style="position:absolute;left:9728;top:1982;width:230;height:230" coordorigin="9728,1982" coordsize="230,230">
              <v:shape style="position:absolute;left:9728;top:1982;width:230;height:230" coordorigin="9728,1982" coordsize="230,230" path="m9728,1982l9958,1982,9958,2211,9728,2211,9728,1982e" filled="t" fillcolor="#EC8377" stroked="f">
                <v:path arrowok="t"/>
                <v:fill/>
              </v:shape>
            </v:group>
            <v:group style="position:absolute;left:9958;top:1982;width:230;height:230" coordorigin="9958,1982" coordsize="230,230">
              <v:shape style="position:absolute;left:9958;top:1982;width:230;height:230" coordorigin="9958,1982" coordsize="230,230" path="m9958,1982l10188,1982,10188,2211,9958,2211,9958,1982e" filled="t" fillcolor="#EC8377" stroked="f">
                <v:path arrowok="t"/>
                <v:fill/>
              </v:shape>
            </v:group>
            <v:group style="position:absolute;left:10188;top:1982;width:230;height:230" coordorigin="10188,1982" coordsize="230,230">
              <v:shape style="position:absolute;left:10188;top:1982;width:230;height:230" coordorigin="10188,1982" coordsize="230,230" path="m10188,1982l10417,1982,10417,2211,10188,2211,10188,1982e" filled="t" fillcolor="#EC8377" stroked="f">
                <v:path arrowok="t"/>
                <v:fill/>
              </v:shape>
            </v:group>
            <v:group style="position:absolute;left:10417;top:1982;width:230;height:230" coordorigin="10417,1982" coordsize="230,230">
              <v:shape style="position:absolute;left:10417;top:1982;width:230;height:230" coordorigin="10417,1982" coordsize="230,230" path="m10417,1982l10647,1982,10647,2211,10417,2211,10417,1982e" filled="t" fillcolor="#EC8377" stroked="f">
                <v:path arrowok="t"/>
                <v:fill/>
              </v:shape>
            </v:group>
            <v:group style="position:absolute;left:10639;top:1982;width:230;height:230" coordorigin="10639,1982" coordsize="230,230">
              <v:shape style="position:absolute;left:10639;top:1982;width:230;height:230" coordorigin="10639,1982" coordsize="230,230" path="m10639,1982l10868,1982,10868,2211,10639,2211,10639,1982e" filled="t" fillcolor="#EC8377" stroked="f">
                <v:path arrowok="t"/>
                <v:fill/>
              </v:shape>
            </v:group>
            <v:group style="position:absolute;left:6973;top:2211;width:230;height:230" coordorigin="6973,2211" coordsize="230,230">
              <v:shape style="position:absolute;left:6973;top:2211;width:230;height:230" coordorigin="6973,2211" coordsize="230,230" path="m6973,2211l7203,2211,7203,2441,6973,2441,6973,2211e" filled="t" fillcolor="#EC8377" stroked="f">
                <v:path arrowok="t"/>
                <v:fill/>
              </v:shape>
            </v:group>
            <v:group style="position:absolute;left:7203;top:2211;width:230;height:230" coordorigin="7203,2211" coordsize="230,230">
              <v:shape style="position:absolute;left:7203;top:2211;width:230;height:230" coordorigin="7203,2211" coordsize="230,230" path="m7203,2211l7432,2211,7432,2441,7203,2441,7203,2211e" filled="t" fillcolor="#EC8377" stroked="f">
                <v:path arrowok="t"/>
                <v:fill/>
              </v:shape>
            </v:group>
            <v:group style="position:absolute;left:7662;top:2211;width:230;height:230" coordorigin="7662,2211" coordsize="230,230">
              <v:shape style="position:absolute;left:7662;top:2211;width:230;height:230" coordorigin="7662,2211" coordsize="230,230" path="m7662,2211l7892,2211,7892,2441,7662,2441,7662,2211e" filled="t" fillcolor="#EC8377" stroked="f">
                <v:path arrowok="t"/>
                <v:fill/>
              </v:shape>
            </v:group>
            <v:group style="position:absolute;left:7432;top:2211;width:230;height:230" coordorigin="7432,2211" coordsize="230,230">
              <v:shape style="position:absolute;left:7432;top:2211;width:230;height:230" coordorigin="7432,2211" coordsize="230,230" path="m7432,2211l7662,2211,7662,2441,7432,2441,7432,2211e" filled="t" fillcolor="#EC8377" stroked="f">
                <v:path arrowok="t"/>
                <v:fill/>
              </v:shape>
            </v:group>
            <v:group style="position:absolute;left:7892;top:2211;width:230;height:230" coordorigin="7892,2211" coordsize="230,230">
              <v:shape style="position:absolute;left:7892;top:2211;width:230;height:230" coordorigin="7892,2211" coordsize="230,230" path="m7892,2211l8121,2211,8121,2441,7892,2441,7892,2211e" filled="t" fillcolor="#EC8377" stroked="f">
                <v:path arrowok="t"/>
                <v:fill/>
              </v:shape>
            </v:group>
            <v:group style="position:absolute;left:8121;top:2211;width:230;height:230" coordorigin="8121,2211" coordsize="230,230">
              <v:shape style="position:absolute;left:8121;top:2211;width:230;height:230" coordorigin="8121,2211" coordsize="230,230" path="m8121,2211l8351,2211,8351,2441,8121,2441,8121,2211e" filled="t" fillcolor="#EC8377" stroked="f">
                <v:path arrowok="t"/>
                <v:fill/>
              </v:shape>
            </v:group>
            <v:group style="position:absolute;left:8351;top:2211;width:230;height:230" coordorigin="8351,2211" coordsize="230,230">
              <v:shape style="position:absolute;left:8351;top:2211;width:230;height:230" coordorigin="8351,2211" coordsize="230,230" path="m8351,2211l8580,2211,8580,2441,8351,2441,8351,2211e" filled="t" fillcolor="#EC8377" stroked="f">
                <v:path arrowok="t"/>
                <v:fill/>
              </v:shape>
            </v:group>
            <v:group style="position:absolute;left:8580;top:2211;width:230;height:230" coordorigin="8580,2211" coordsize="230,230">
              <v:shape style="position:absolute;left:8580;top:2211;width:230;height:230" coordorigin="8580,2211" coordsize="230,230" path="m8580,2211l8810,2211,8810,2441,8580,2441,8580,2211e" filled="t" fillcolor="#EC8377" stroked="f">
                <v:path arrowok="t"/>
                <v:fill/>
              </v:shape>
            </v:group>
            <v:group style="position:absolute;left:8810;top:2211;width:230;height:230" coordorigin="8810,2211" coordsize="230,230">
              <v:shape style="position:absolute;left:8810;top:2211;width:230;height:230" coordorigin="8810,2211" coordsize="230,230" path="m8810,2211l9040,2211,9040,2441,8810,2441,8810,2211e" filled="t" fillcolor="#EC8377" stroked="f">
                <v:path arrowok="t"/>
                <v:fill/>
              </v:shape>
            </v:group>
            <v:group style="position:absolute;left:9040;top:2211;width:230;height:230" coordorigin="9040,2211" coordsize="230,230">
              <v:shape style="position:absolute;left:9040;top:2211;width:230;height:230" coordorigin="9040,2211" coordsize="230,230" path="m9040,2211l9269,2211,9269,2441,9040,2441,9040,2211e" filled="t" fillcolor="#EC8377" stroked="f">
                <v:path arrowok="t"/>
                <v:fill/>
              </v:shape>
            </v:group>
            <v:group style="position:absolute;left:9269;top:2211;width:230;height:230" coordorigin="9269,2211" coordsize="230,230">
              <v:shape style="position:absolute;left:9269;top:2211;width:230;height:230" coordorigin="9269,2211" coordsize="230,230" path="m9269,2211l9499,2211,9499,2441,9269,2441,9269,2211e" filled="t" fillcolor="#EC8377" stroked="f">
                <v:path arrowok="t"/>
                <v:fill/>
              </v:shape>
            </v:group>
            <v:group style="position:absolute;left:9499;top:2211;width:230;height:230" coordorigin="9499,2211" coordsize="230,230">
              <v:shape style="position:absolute;left:9499;top:2211;width:230;height:230" coordorigin="9499,2211" coordsize="230,230" path="m9499,2211l9728,2211,9728,2441,9499,2441,9499,2211e" filled="t" fillcolor="#EC8377" stroked="f">
                <v:path arrowok="t"/>
                <v:fill/>
              </v:shape>
            </v:group>
            <v:group style="position:absolute;left:9728;top:2211;width:230;height:230" coordorigin="9728,2211" coordsize="230,230">
              <v:shape style="position:absolute;left:9728;top:2211;width:230;height:230" coordorigin="9728,2211" coordsize="230,230" path="m9728,2211l9958,2211,9958,2441,9728,2441,9728,2211e" filled="t" fillcolor="#EC8377" stroked="f">
                <v:path arrowok="t"/>
                <v:fill/>
              </v:shape>
            </v:group>
            <v:group style="position:absolute;left:9958;top:2211;width:230;height:230" coordorigin="9958,2211" coordsize="230,230">
              <v:shape style="position:absolute;left:9958;top:2211;width:230;height:230" coordorigin="9958,2211" coordsize="230,230" path="m9958,2211l10188,2211,10188,2441,9958,2441,9958,2211e" filled="t" fillcolor="#EC8377" stroked="f">
                <v:path arrowok="t"/>
                <v:fill/>
              </v:shape>
            </v:group>
            <v:group style="position:absolute;left:10188;top:2211;width:230;height:230" coordorigin="10188,2211" coordsize="230,230">
              <v:shape style="position:absolute;left:10188;top:2211;width:230;height:230" coordorigin="10188,2211" coordsize="230,230" path="m10188,2211l10417,2211,10417,2441,10188,2441,10188,2211e" filled="t" fillcolor="#EC8377" stroked="f">
                <v:path arrowok="t"/>
                <v:fill/>
              </v:shape>
            </v:group>
            <v:group style="position:absolute;left:10417;top:2211;width:230;height:230" coordorigin="10417,2211" coordsize="230,230">
              <v:shape style="position:absolute;left:10417;top:2211;width:230;height:230" coordorigin="10417,2211" coordsize="230,230" path="m10417,2211l10647,2211,10647,2441,10417,2441,10417,2211e" filled="t" fillcolor="#EC8377" stroked="f">
                <v:path arrowok="t"/>
                <v:fill/>
              </v:shape>
            </v:group>
            <v:group style="position:absolute;left:10639;top:2211;width:230;height:230" coordorigin="10639,2211" coordsize="230,230">
              <v:shape style="position:absolute;left:10639;top:2211;width:230;height:230" coordorigin="10639,2211" coordsize="230,230" path="m10639,2211l10868,2211,10868,2441,10639,2441,10639,2211e" filled="t" fillcolor="#EC8377" stroked="f">
                <v:path arrowok="t"/>
                <v:fill/>
              </v:shape>
            </v:group>
            <v:group style="position:absolute;left:7203;top:2441;width:230;height:230" coordorigin="7203,2441" coordsize="230,230">
              <v:shape style="position:absolute;left:7203;top:2441;width:230;height:230" coordorigin="7203,2441" coordsize="230,230" path="m7203,2441l7432,2441,7432,2671,7203,2671,7203,2441e" filled="t" fillcolor="#EC8377" stroked="f">
                <v:path arrowok="t"/>
                <v:fill/>
              </v:shape>
            </v:group>
            <v:group style="position:absolute;left:7662;top:2441;width:230;height:230" coordorigin="7662,2441" coordsize="230,230">
              <v:shape style="position:absolute;left:7662;top:2441;width:230;height:230" coordorigin="7662,2441" coordsize="230,230" path="m7662,2441l7892,2441,7892,2671,7662,2671,7662,2441e" filled="t" fillcolor="#EC8377" stroked="f">
                <v:path arrowok="t"/>
                <v:fill/>
              </v:shape>
            </v:group>
            <v:group style="position:absolute;left:7432;top:2441;width:230;height:230" coordorigin="7432,2441" coordsize="230,230">
              <v:shape style="position:absolute;left:7432;top:2441;width:230;height:230" coordorigin="7432,2441" coordsize="230,230" path="m7432,2441l7662,2441,7662,2671,7432,2671,7432,2441e" filled="t" fillcolor="#EC8377" stroked="f">
                <v:path arrowok="t"/>
                <v:fill/>
              </v:shape>
            </v:group>
            <v:group style="position:absolute;left:7892;top:2441;width:230;height:230" coordorigin="7892,2441" coordsize="230,230">
              <v:shape style="position:absolute;left:7892;top:2441;width:230;height:230" coordorigin="7892,2441" coordsize="230,230" path="m7892,2441l8121,2441,8121,2671,7892,2671,7892,2441e" filled="t" fillcolor="#EC8377" stroked="f">
                <v:path arrowok="t"/>
                <v:fill/>
              </v:shape>
            </v:group>
            <v:group style="position:absolute;left:8121;top:2441;width:230;height:230" coordorigin="8121,2441" coordsize="230,230">
              <v:shape style="position:absolute;left:8121;top:2441;width:230;height:230" coordorigin="8121,2441" coordsize="230,230" path="m8121,2441l8351,2441,8351,2671,8121,2671,8121,2441e" filled="t" fillcolor="#EC8377" stroked="f">
                <v:path arrowok="t"/>
                <v:fill/>
              </v:shape>
            </v:group>
            <v:group style="position:absolute;left:8351;top:2441;width:230;height:230" coordorigin="8351,2441" coordsize="230,230">
              <v:shape style="position:absolute;left:8351;top:2441;width:230;height:230" coordorigin="8351,2441" coordsize="230,230" path="m8351,2441l8580,2441,8580,2671,8351,2671,8351,2441e" filled="t" fillcolor="#EC8377" stroked="f">
                <v:path arrowok="t"/>
                <v:fill/>
              </v:shape>
            </v:group>
            <v:group style="position:absolute;left:8580;top:2441;width:230;height:230" coordorigin="8580,2441" coordsize="230,230">
              <v:shape style="position:absolute;left:8580;top:2441;width:230;height:230" coordorigin="8580,2441" coordsize="230,230" path="m8580,2441l8810,2441,8810,2671,8580,2671,8580,2441e" filled="t" fillcolor="#EC8377" stroked="f">
                <v:path arrowok="t"/>
                <v:fill/>
              </v:shape>
            </v:group>
            <v:group style="position:absolute;left:8810;top:2441;width:230;height:230" coordorigin="8810,2441" coordsize="230,230">
              <v:shape style="position:absolute;left:8810;top:2441;width:230;height:230" coordorigin="8810,2441" coordsize="230,230" path="m8810,2441l9040,2441,9040,2671,8810,2671,8810,2441e" filled="t" fillcolor="#EC8377" stroked="f">
                <v:path arrowok="t"/>
                <v:fill/>
              </v:shape>
            </v:group>
            <v:group style="position:absolute;left:9040;top:2441;width:230;height:230" coordorigin="9040,2441" coordsize="230,230">
              <v:shape style="position:absolute;left:9040;top:2441;width:230;height:230" coordorigin="9040,2441" coordsize="230,230" path="m9040,2441l9269,2441,9269,2671,9040,2671,9040,2441e" filled="t" fillcolor="#EC8377" stroked="f">
                <v:path arrowok="t"/>
                <v:fill/>
              </v:shape>
            </v:group>
            <v:group style="position:absolute;left:9269;top:2441;width:230;height:230" coordorigin="9269,2441" coordsize="230,230">
              <v:shape style="position:absolute;left:9269;top:2441;width:230;height:230" coordorigin="9269,2441" coordsize="230,230" path="m9269,2441l9499,2441,9499,2671,9269,2671,9269,2441e" filled="t" fillcolor="#EC8377" stroked="f">
                <v:path arrowok="t"/>
                <v:fill/>
              </v:shape>
            </v:group>
            <v:group style="position:absolute;left:9499;top:2441;width:230;height:230" coordorigin="9499,2441" coordsize="230,230">
              <v:shape style="position:absolute;left:9499;top:2441;width:230;height:230" coordorigin="9499,2441" coordsize="230,230" path="m9499,2441l9728,2441,9728,2671,9499,2671,9499,2441e" filled="t" fillcolor="#EC8377" stroked="f">
                <v:path arrowok="t"/>
                <v:fill/>
              </v:shape>
            </v:group>
            <v:group style="position:absolute;left:9728;top:2441;width:230;height:230" coordorigin="9728,2441" coordsize="230,230">
              <v:shape style="position:absolute;left:9728;top:2441;width:230;height:230" coordorigin="9728,2441" coordsize="230,230" path="m9728,2441l9958,2441,9958,2671,9728,2671,9728,2441e" filled="t" fillcolor="#EC8377" stroked="f">
                <v:path arrowok="t"/>
                <v:fill/>
              </v:shape>
            </v:group>
            <v:group style="position:absolute;left:9958;top:2441;width:230;height:230" coordorigin="9958,2441" coordsize="230,230">
              <v:shape style="position:absolute;left:9958;top:2441;width:230;height:230" coordorigin="9958,2441" coordsize="230,230" path="m9958,2441l10188,2441,10188,2671,9958,2671,9958,2441e" filled="t" fillcolor="#EC8377" stroked="f">
                <v:path arrowok="t"/>
                <v:fill/>
              </v:shape>
            </v:group>
            <v:group style="position:absolute;left:10188;top:2441;width:230;height:230" coordorigin="10188,2441" coordsize="230,230">
              <v:shape style="position:absolute;left:10188;top:2441;width:230;height:230" coordorigin="10188,2441" coordsize="230,230" path="m10188,2441l10417,2441,10417,2671,10188,2671,10188,2441e" filled="t" fillcolor="#EC8377" stroked="f">
                <v:path arrowok="t"/>
                <v:fill/>
              </v:shape>
            </v:group>
            <v:group style="position:absolute;left:10417;top:2441;width:230;height:230" coordorigin="10417,2441" coordsize="230,230">
              <v:shape style="position:absolute;left:10417;top:2441;width:230;height:230" coordorigin="10417,2441" coordsize="230,230" path="m10417,2441l10647,2441,10647,2671,10417,2671,10417,2441e" filled="t" fillcolor="#EC8377" stroked="f">
                <v:path arrowok="t"/>
                <v:fill/>
              </v:shape>
            </v:group>
            <v:group style="position:absolute;left:10639;top:2441;width:230;height:230" coordorigin="10639,2441" coordsize="230,230">
              <v:shape style="position:absolute;left:10639;top:2441;width:230;height:230" coordorigin="10639,2441" coordsize="230,230" path="m10639,2441l10868,2441,10868,2671,10639,2671,10639,2441e" filled="t" fillcolor="#EC8377" stroked="f">
                <v:path arrowok="t"/>
                <v:fill/>
              </v:shape>
            </v:group>
            <v:group style="position:absolute;left:7662;top:2671;width:230;height:230" coordorigin="7662,2671" coordsize="230,230">
              <v:shape style="position:absolute;left:7662;top:2671;width:230;height:230" coordorigin="7662,2671" coordsize="230,230" path="m7662,2671l7892,2671,7892,2900,7662,2900,7662,2671e" filled="t" fillcolor="#EC8377" stroked="f">
                <v:path arrowok="t"/>
                <v:fill/>
              </v:shape>
            </v:group>
            <v:group style="position:absolute;left:7432;top:2671;width:230;height:230" coordorigin="7432,2671" coordsize="230,230">
              <v:shape style="position:absolute;left:7432;top:2671;width:230;height:230" coordorigin="7432,2671" coordsize="230,230" path="m7432,2671l7662,2671,7662,2900,7432,2900,7432,2671e" filled="t" fillcolor="#EC8377" stroked="f">
                <v:path arrowok="t"/>
                <v:fill/>
              </v:shape>
            </v:group>
            <v:group style="position:absolute;left:7892;top:2671;width:230;height:230" coordorigin="7892,2671" coordsize="230,230">
              <v:shape style="position:absolute;left:7892;top:2671;width:230;height:230" coordorigin="7892,2671" coordsize="230,230" path="m7892,2671l8121,2671,8121,2900,7892,2900,7892,2671e" filled="t" fillcolor="#EC8377" stroked="f">
                <v:path arrowok="t"/>
                <v:fill/>
              </v:shape>
            </v:group>
            <v:group style="position:absolute;left:8121;top:2671;width:230;height:230" coordorigin="8121,2671" coordsize="230,230">
              <v:shape style="position:absolute;left:8121;top:2671;width:230;height:230" coordorigin="8121,2671" coordsize="230,230" path="m8121,2671l8351,2671,8351,2900,8121,2900,8121,2671e" filled="t" fillcolor="#EC8377" stroked="f">
                <v:path arrowok="t"/>
                <v:fill/>
              </v:shape>
            </v:group>
            <v:group style="position:absolute;left:8351;top:2671;width:230;height:230" coordorigin="8351,2671" coordsize="230,230">
              <v:shape style="position:absolute;left:8351;top:2671;width:230;height:230" coordorigin="8351,2671" coordsize="230,230" path="m8351,2671l8580,2671,8580,2900,8351,2900,8351,2671e" filled="t" fillcolor="#EC8377" stroked="f">
                <v:path arrowok="t"/>
                <v:fill/>
              </v:shape>
            </v:group>
            <v:group style="position:absolute;left:8580;top:2671;width:230;height:230" coordorigin="8580,2671" coordsize="230,230">
              <v:shape style="position:absolute;left:8580;top:2671;width:230;height:230" coordorigin="8580,2671" coordsize="230,230" path="m8580,2671l8810,2671,8810,2900,8580,2900,8580,2671e" filled="t" fillcolor="#EC8377" stroked="f">
                <v:path arrowok="t"/>
                <v:fill/>
              </v:shape>
            </v:group>
            <v:group style="position:absolute;left:8810;top:2671;width:230;height:230" coordorigin="8810,2671" coordsize="230,230">
              <v:shape style="position:absolute;left:8810;top:2671;width:230;height:230" coordorigin="8810,2671" coordsize="230,230" path="m8810,2671l9040,2671,9040,2900,8810,2900,8810,2671e" filled="t" fillcolor="#EC8377" stroked="f">
                <v:path arrowok="t"/>
                <v:fill/>
              </v:shape>
            </v:group>
            <v:group style="position:absolute;left:9040;top:2671;width:230;height:230" coordorigin="9040,2671" coordsize="230,230">
              <v:shape style="position:absolute;left:9040;top:2671;width:230;height:230" coordorigin="9040,2671" coordsize="230,230" path="m9040,2671l9269,2671,9269,2900,9040,2900,9040,2671e" filled="t" fillcolor="#EC8377" stroked="f">
                <v:path arrowok="t"/>
                <v:fill/>
              </v:shape>
            </v:group>
            <v:group style="position:absolute;left:9269;top:2671;width:230;height:230" coordorigin="9269,2671" coordsize="230,230">
              <v:shape style="position:absolute;left:9269;top:2671;width:230;height:230" coordorigin="9269,2671" coordsize="230,230" path="m9269,2671l9499,2671,9499,2900,9269,2900,9269,2671e" filled="t" fillcolor="#EC8377" stroked="f">
                <v:path arrowok="t"/>
                <v:fill/>
              </v:shape>
            </v:group>
            <v:group style="position:absolute;left:9499;top:2671;width:230;height:230" coordorigin="9499,2671" coordsize="230,230">
              <v:shape style="position:absolute;left:9499;top:2671;width:230;height:230" coordorigin="9499,2671" coordsize="230,230" path="m9499,2671l9728,2671,9728,2900,9499,2900,9499,2671e" filled="t" fillcolor="#EC8377" stroked="f">
                <v:path arrowok="t"/>
                <v:fill/>
              </v:shape>
            </v:group>
            <v:group style="position:absolute;left:9728;top:2671;width:230;height:230" coordorigin="9728,2671" coordsize="230,230">
              <v:shape style="position:absolute;left:9728;top:2671;width:230;height:230" coordorigin="9728,2671" coordsize="230,230" path="m9728,2671l9958,2671,9958,2900,9728,2900,9728,2671e" filled="t" fillcolor="#EC8377" stroked="f">
                <v:path arrowok="t"/>
                <v:fill/>
              </v:shape>
            </v:group>
            <v:group style="position:absolute;left:9958;top:2671;width:230;height:230" coordorigin="9958,2671" coordsize="230,230">
              <v:shape style="position:absolute;left:9958;top:2671;width:230;height:230" coordorigin="9958,2671" coordsize="230,230" path="m9958,2671l10188,2671,10188,2900,9958,2900,9958,2671e" filled="t" fillcolor="#EC8377" stroked="f">
                <v:path arrowok="t"/>
                <v:fill/>
              </v:shape>
            </v:group>
            <v:group style="position:absolute;left:10188;top:2671;width:230;height:230" coordorigin="10188,2671" coordsize="230,230">
              <v:shape style="position:absolute;left:10188;top:2671;width:230;height:230" coordorigin="10188,2671" coordsize="230,230" path="m10188,2671l10417,2671,10417,2900,10188,2900,10188,2671e" filled="t" fillcolor="#EC8377" stroked="f">
                <v:path arrowok="t"/>
                <v:fill/>
              </v:shape>
            </v:group>
            <v:group style="position:absolute;left:10417;top:2671;width:230;height:230" coordorigin="10417,2671" coordsize="230,230">
              <v:shape style="position:absolute;left:10417;top:2671;width:230;height:230" coordorigin="10417,2671" coordsize="230,230" path="m10417,2671l10647,2671,10647,2900,10417,2900,10417,2671e" filled="t" fillcolor="#EC8377" stroked="f">
                <v:path arrowok="t"/>
                <v:fill/>
              </v:shape>
            </v:group>
            <v:group style="position:absolute;left:10639;top:2671;width:230;height:230" coordorigin="10639,2671" coordsize="230,230">
              <v:shape style="position:absolute;left:10639;top:2671;width:230;height:230" coordorigin="10639,2671" coordsize="230,230" path="m10639,2671l10868,2671,10868,2900,10639,2900,10639,2671e" filled="t" fillcolor="#EC8377" stroked="f">
                <v:path arrowok="t"/>
                <v:fill/>
              </v:shape>
            </v:group>
            <v:group style="position:absolute;left:7892;top:2900;width:230;height:230" coordorigin="7892,2900" coordsize="230,230">
              <v:shape style="position:absolute;left:7892;top:2900;width:230;height:230" coordorigin="7892,2900" coordsize="230,230" path="m7892,2900l8121,2900,8121,3130,7892,3130,7892,2900e" filled="t" fillcolor="#EC8377" stroked="f">
                <v:path arrowok="t"/>
                <v:fill/>
              </v:shape>
            </v:group>
            <v:group style="position:absolute;left:8121;top:2900;width:230;height:230" coordorigin="8121,2900" coordsize="230,230">
              <v:shape style="position:absolute;left:8121;top:2900;width:230;height:230" coordorigin="8121,2900" coordsize="230,230" path="m8121,2900l8351,2900,8351,3130,8121,3130,8121,2900e" filled="t" fillcolor="#EC8377" stroked="f">
                <v:path arrowok="t"/>
                <v:fill/>
              </v:shape>
            </v:group>
            <v:group style="position:absolute;left:8351;top:2900;width:230;height:230" coordorigin="8351,2900" coordsize="230,230">
              <v:shape style="position:absolute;left:8351;top:2900;width:230;height:230" coordorigin="8351,2900" coordsize="230,230" path="m8351,2900l8580,2900,8580,3130,8351,3130,8351,2900e" filled="t" fillcolor="#EC8377" stroked="f">
                <v:path arrowok="t"/>
                <v:fill/>
              </v:shape>
            </v:group>
            <v:group style="position:absolute;left:8580;top:2900;width:230;height:230" coordorigin="8580,2900" coordsize="230,230">
              <v:shape style="position:absolute;left:8580;top:2900;width:230;height:230" coordorigin="8580,2900" coordsize="230,230" path="m8580,2900l8810,2900,8810,3130,8580,3130,8580,2900e" filled="t" fillcolor="#EC8377" stroked="f">
                <v:path arrowok="t"/>
                <v:fill/>
              </v:shape>
            </v:group>
            <v:group style="position:absolute;left:8810;top:2900;width:230;height:230" coordorigin="8810,2900" coordsize="230,230">
              <v:shape style="position:absolute;left:8810;top:2900;width:230;height:230" coordorigin="8810,2900" coordsize="230,230" path="m8810,2900l9040,2900,9040,3130,8810,3130,8810,2900e" filled="t" fillcolor="#EC8377" stroked="f">
                <v:path arrowok="t"/>
                <v:fill/>
              </v:shape>
            </v:group>
            <v:group style="position:absolute;left:9040;top:2900;width:230;height:230" coordorigin="9040,2900" coordsize="230,230">
              <v:shape style="position:absolute;left:9040;top:2900;width:230;height:230" coordorigin="9040,2900" coordsize="230,230" path="m9040,2900l9269,2900,9269,3130,9040,3130,9040,2900e" filled="t" fillcolor="#EC8377" stroked="f">
                <v:path arrowok="t"/>
                <v:fill/>
              </v:shape>
            </v:group>
            <v:group style="position:absolute;left:9269;top:2900;width:230;height:230" coordorigin="9269,2900" coordsize="230,230">
              <v:shape style="position:absolute;left:9269;top:2900;width:230;height:230" coordorigin="9269,2900" coordsize="230,230" path="m9269,2900l9499,2900,9499,3130,9269,3130,9269,2900e" filled="t" fillcolor="#EC8377" stroked="f">
                <v:path arrowok="t"/>
                <v:fill/>
              </v:shape>
            </v:group>
            <v:group style="position:absolute;left:9499;top:2900;width:230;height:230" coordorigin="9499,2900" coordsize="230,230">
              <v:shape style="position:absolute;left:9499;top:2900;width:230;height:230" coordorigin="9499,2900" coordsize="230,230" path="m9499,2900l9728,2900,9728,3130,9499,3130,9499,2900e" filled="t" fillcolor="#EC8377" stroked="f">
                <v:path arrowok="t"/>
                <v:fill/>
              </v:shape>
            </v:group>
            <v:group style="position:absolute;left:9728;top:2900;width:230;height:230" coordorigin="9728,2900" coordsize="230,230">
              <v:shape style="position:absolute;left:9728;top:2900;width:230;height:230" coordorigin="9728,2900" coordsize="230,230" path="m9728,2900l9958,2900,9958,3130,9728,3130,9728,2900e" filled="t" fillcolor="#EC8377" stroked="f">
                <v:path arrowok="t"/>
                <v:fill/>
              </v:shape>
            </v:group>
            <v:group style="position:absolute;left:9958;top:2900;width:230;height:230" coordorigin="9958,2900" coordsize="230,230">
              <v:shape style="position:absolute;left:9958;top:2900;width:230;height:230" coordorigin="9958,2900" coordsize="230,230" path="m9958,2900l10188,2900,10188,3130,9958,3130,9958,2900e" filled="t" fillcolor="#EC8377" stroked="f">
                <v:path arrowok="t"/>
                <v:fill/>
              </v:shape>
            </v:group>
            <v:group style="position:absolute;left:10188;top:2900;width:230;height:230" coordorigin="10188,2900" coordsize="230,230">
              <v:shape style="position:absolute;left:10188;top:2900;width:230;height:230" coordorigin="10188,2900" coordsize="230,230" path="m10188,2900l10417,2900,10417,3130,10188,3130,10188,2900e" filled="t" fillcolor="#EC8377" stroked="f">
                <v:path arrowok="t"/>
                <v:fill/>
              </v:shape>
            </v:group>
            <v:group style="position:absolute;left:10417;top:2900;width:230;height:230" coordorigin="10417,2900" coordsize="230,230">
              <v:shape style="position:absolute;left:10417;top:2900;width:230;height:230" coordorigin="10417,2900" coordsize="230,230" path="m10417,2900l10647,2900,10647,3130,10417,3130,10417,2900e" filled="t" fillcolor="#EC8377" stroked="f">
                <v:path arrowok="t"/>
                <v:fill/>
              </v:shape>
            </v:group>
            <v:group style="position:absolute;left:10639;top:2900;width:230;height:230" coordorigin="10639,2900" coordsize="230,230">
              <v:shape style="position:absolute;left:10639;top:2900;width:230;height:230" coordorigin="10639,2900" coordsize="230,230" path="m10639,2900l10868,2900,10868,3130,10639,3130,10639,2900e" filled="t" fillcolor="#EC8377" stroked="f">
                <v:path arrowok="t"/>
                <v:fill/>
              </v:shape>
            </v:group>
            <v:group style="position:absolute;left:8121;top:3130;width:230;height:230" coordorigin="8121,3130" coordsize="230,230">
              <v:shape style="position:absolute;left:8121;top:3130;width:230;height:230" coordorigin="8121,3130" coordsize="230,230" path="m8121,3130l8351,3130,8351,3359,8121,3359,8121,3130e" filled="t" fillcolor="#EC8377" stroked="f">
                <v:path arrowok="t"/>
                <v:fill/>
              </v:shape>
            </v:group>
            <v:group style="position:absolute;left:8351;top:3130;width:230;height:230" coordorigin="8351,3130" coordsize="230,230">
              <v:shape style="position:absolute;left:8351;top:3130;width:230;height:230" coordorigin="8351,3130" coordsize="230,230" path="m8351,3130l8580,3130,8580,3359,8351,3359,8351,3130e" filled="t" fillcolor="#EC8377" stroked="f">
                <v:path arrowok="t"/>
                <v:fill/>
              </v:shape>
            </v:group>
            <v:group style="position:absolute;left:8580;top:3130;width:230;height:230" coordorigin="8580,3130" coordsize="230,230">
              <v:shape style="position:absolute;left:8580;top:3130;width:230;height:230" coordorigin="8580,3130" coordsize="230,230" path="m8580,3130l8810,3130,8810,3359,8580,3359,8580,3130e" filled="t" fillcolor="#EC8377" stroked="f">
                <v:path arrowok="t"/>
                <v:fill/>
              </v:shape>
            </v:group>
            <v:group style="position:absolute;left:8810;top:3130;width:230;height:230" coordorigin="8810,3130" coordsize="230,230">
              <v:shape style="position:absolute;left:8810;top:3130;width:230;height:230" coordorigin="8810,3130" coordsize="230,230" path="m8810,3130l9040,3130,9040,3359,8810,3359,8810,3130e" filled="t" fillcolor="#EC8377" stroked="f">
                <v:path arrowok="t"/>
                <v:fill/>
              </v:shape>
            </v:group>
            <v:group style="position:absolute;left:9040;top:3130;width:230;height:230" coordorigin="9040,3130" coordsize="230,230">
              <v:shape style="position:absolute;left:9040;top:3130;width:230;height:230" coordorigin="9040,3130" coordsize="230,230" path="m9040,3130l9269,3130,9269,3359,9040,3359,9040,3130e" filled="t" fillcolor="#EC8377" stroked="f">
                <v:path arrowok="t"/>
                <v:fill/>
              </v:shape>
            </v:group>
            <v:group style="position:absolute;left:9269;top:3130;width:230;height:230" coordorigin="9269,3130" coordsize="230,230">
              <v:shape style="position:absolute;left:9269;top:3130;width:230;height:230" coordorigin="9269,3130" coordsize="230,230" path="m9269,3130l9499,3130,9499,3359,9269,3359,9269,3130e" filled="t" fillcolor="#EC8377" stroked="f">
                <v:path arrowok="t"/>
                <v:fill/>
              </v:shape>
            </v:group>
            <v:group style="position:absolute;left:9499;top:3130;width:230;height:230" coordorigin="9499,3130" coordsize="230,230">
              <v:shape style="position:absolute;left:9499;top:3130;width:230;height:230" coordorigin="9499,3130" coordsize="230,230" path="m9499,3130l9728,3130,9728,3359,9499,3359,9499,3130e" filled="t" fillcolor="#EC8377" stroked="f">
                <v:path arrowok="t"/>
                <v:fill/>
              </v:shape>
            </v:group>
            <v:group style="position:absolute;left:9728;top:3130;width:230;height:230" coordorigin="9728,3130" coordsize="230,230">
              <v:shape style="position:absolute;left:9728;top:3130;width:230;height:230" coordorigin="9728,3130" coordsize="230,230" path="m9728,3130l9958,3130,9958,3359,9728,3359,9728,3130e" filled="t" fillcolor="#EC8377" stroked="f">
                <v:path arrowok="t"/>
                <v:fill/>
              </v:shape>
            </v:group>
            <v:group style="position:absolute;left:9958;top:3130;width:230;height:230" coordorigin="9958,3130" coordsize="230,230">
              <v:shape style="position:absolute;left:9958;top:3130;width:230;height:230" coordorigin="9958,3130" coordsize="230,230" path="m9958,3130l10188,3130,10188,3359,9958,3359,9958,3130e" filled="t" fillcolor="#EC8377" stroked="f">
                <v:path arrowok="t"/>
                <v:fill/>
              </v:shape>
            </v:group>
            <v:group style="position:absolute;left:10188;top:3130;width:230;height:230" coordorigin="10188,3130" coordsize="230,230">
              <v:shape style="position:absolute;left:10188;top:3130;width:230;height:230" coordorigin="10188,3130" coordsize="230,230" path="m10188,3130l10417,3130,10417,3359,10188,3359,10188,3130e" filled="t" fillcolor="#EC8377" stroked="f">
                <v:path arrowok="t"/>
                <v:fill/>
              </v:shape>
            </v:group>
            <v:group style="position:absolute;left:10417;top:3130;width:230;height:230" coordorigin="10417,3130" coordsize="230,230">
              <v:shape style="position:absolute;left:10417;top:3130;width:230;height:230" coordorigin="10417,3130" coordsize="230,230" path="m10417,3130l10647,3130,10647,3359,10417,3359,10417,3130e" filled="t" fillcolor="#EC8377" stroked="f">
                <v:path arrowok="t"/>
                <v:fill/>
              </v:shape>
            </v:group>
            <v:group style="position:absolute;left:10639;top:3130;width:230;height:230" coordorigin="10639,3130" coordsize="230,230">
              <v:shape style="position:absolute;left:10639;top:3130;width:230;height:230" coordorigin="10639,3130" coordsize="230,230" path="m10639,3130l10868,3130,10868,3359,10639,3359,10639,3130e" filled="t" fillcolor="#EC8377" stroked="f">
                <v:path arrowok="t"/>
                <v:fill/>
              </v:shape>
            </v:group>
            <v:group style="position:absolute;left:8351;top:3359;width:230;height:230" coordorigin="8351,3359" coordsize="230,230">
              <v:shape style="position:absolute;left:8351;top:3359;width:230;height:230" coordorigin="8351,3359" coordsize="230,230" path="m8351,3359l8580,3359,8580,3589,8351,3589,8351,3359e" filled="t" fillcolor="#EC8377" stroked="f">
                <v:path arrowok="t"/>
                <v:fill/>
              </v:shape>
            </v:group>
            <v:group style="position:absolute;left:8580;top:3359;width:230;height:230" coordorigin="8580,3359" coordsize="230,230">
              <v:shape style="position:absolute;left:8580;top:3359;width:230;height:230" coordorigin="8580,3359" coordsize="230,230" path="m8580,3359l8810,3359,8810,3589,8580,3589,8580,3359e" filled="t" fillcolor="#EC8377" stroked="f">
                <v:path arrowok="t"/>
                <v:fill/>
              </v:shape>
            </v:group>
            <v:group style="position:absolute;left:8810;top:3359;width:230;height:230" coordorigin="8810,3359" coordsize="230,230">
              <v:shape style="position:absolute;left:8810;top:3359;width:230;height:230" coordorigin="8810,3359" coordsize="230,230" path="m8810,3359l9040,3359,9040,3589,8810,3589,8810,3359e" filled="t" fillcolor="#EC8377" stroked="f">
                <v:path arrowok="t"/>
                <v:fill/>
              </v:shape>
            </v:group>
            <v:group style="position:absolute;left:9040;top:3359;width:230;height:230" coordorigin="9040,3359" coordsize="230,230">
              <v:shape style="position:absolute;left:9040;top:3359;width:230;height:230" coordorigin="9040,3359" coordsize="230,230" path="m9040,3359l9269,3359,9269,3589,9040,3589,9040,3359e" filled="t" fillcolor="#EC8377" stroked="f">
                <v:path arrowok="t"/>
                <v:fill/>
              </v:shape>
            </v:group>
            <v:group style="position:absolute;left:9269;top:3359;width:230;height:230" coordorigin="9269,3359" coordsize="230,230">
              <v:shape style="position:absolute;left:9269;top:3359;width:230;height:230" coordorigin="9269,3359" coordsize="230,230" path="m9269,3359l9499,3359,9499,3589,9269,3589,9269,3359e" filled="t" fillcolor="#EC8377" stroked="f">
                <v:path arrowok="t"/>
                <v:fill/>
              </v:shape>
            </v:group>
            <v:group style="position:absolute;left:9499;top:3359;width:230;height:230" coordorigin="9499,3359" coordsize="230,230">
              <v:shape style="position:absolute;left:9499;top:3359;width:230;height:230" coordorigin="9499,3359" coordsize="230,230" path="m9499,3359l9728,3359,9728,3589,9499,3589,9499,3359e" filled="t" fillcolor="#EC8377" stroked="f">
                <v:path arrowok="t"/>
                <v:fill/>
              </v:shape>
            </v:group>
            <v:group style="position:absolute;left:9728;top:3359;width:230;height:230" coordorigin="9728,3359" coordsize="230,230">
              <v:shape style="position:absolute;left:9728;top:3359;width:230;height:230" coordorigin="9728,3359" coordsize="230,230" path="m9728,3359l9958,3359,9958,3589,9728,3589,9728,3359e" filled="t" fillcolor="#EC8377" stroked="f">
                <v:path arrowok="t"/>
                <v:fill/>
              </v:shape>
            </v:group>
            <v:group style="position:absolute;left:9958;top:3359;width:230;height:230" coordorigin="9958,3359" coordsize="230,230">
              <v:shape style="position:absolute;left:9958;top:3359;width:230;height:230" coordorigin="9958,3359" coordsize="230,230" path="m9958,3359l10188,3359,10188,3589,9958,3589,9958,3359e" filled="t" fillcolor="#EC8377" stroked="f">
                <v:path arrowok="t"/>
                <v:fill/>
              </v:shape>
            </v:group>
            <v:group style="position:absolute;left:10188;top:3359;width:230;height:230" coordorigin="10188,3359" coordsize="230,230">
              <v:shape style="position:absolute;left:10188;top:3359;width:230;height:230" coordorigin="10188,3359" coordsize="230,230" path="m10188,3359l10417,3359,10417,3589,10188,3589,10188,3359e" filled="t" fillcolor="#EC8377" stroked="f">
                <v:path arrowok="t"/>
                <v:fill/>
              </v:shape>
            </v:group>
            <v:group style="position:absolute;left:10417;top:3359;width:230;height:230" coordorigin="10417,3359" coordsize="230,230">
              <v:shape style="position:absolute;left:10417;top:3359;width:230;height:230" coordorigin="10417,3359" coordsize="230,230" path="m10417,3359l10647,3359,10647,3589,10417,3589,10417,3359e" filled="t" fillcolor="#EC8377" stroked="f">
                <v:path arrowok="t"/>
                <v:fill/>
              </v:shape>
            </v:group>
            <v:group style="position:absolute;left:10639;top:3359;width:230;height:230" coordorigin="10639,3359" coordsize="230,230">
              <v:shape style="position:absolute;left:10639;top:3359;width:230;height:230" coordorigin="10639,3359" coordsize="230,230" path="m10639,3359l10868,3359,10868,3589,10639,3589,10639,3359e" filled="t" fillcolor="#EC8377" stroked="f">
                <v:path arrowok="t"/>
                <v:fill/>
              </v:shape>
            </v:group>
            <v:group style="position:absolute;left:8580;top:3589;width:230;height:230" coordorigin="8580,3589" coordsize="230,230">
              <v:shape style="position:absolute;left:8580;top:3589;width:230;height:230" coordorigin="8580,3589" coordsize="230,230" path="m8580,3589l8810,3589,8810,3819,8580,3819,8580,3589e" filled="t" fillcolor="#EC8377" stroked="f">
                <v:path arrowok="t"/>
                <v:fill/>
              </v:shape>
            </v:group>
            <v:group style="position:absolute;left:8810;top:3589;width:230;height:230" coordorigin="8810,3589" coordsize="230,230">
              <v:shape style="position:absolute;left:8810;top:3589;width:230;height:230" coordorigin="8810,3589" coordsize="230,230" path="m8810,3589l9040,3589,9040,3819,8810,3819,8810,3589e" filled="t" fillcolor="#EC8377" stroked="f">
                <v:path arrowok="t"/>
                <v:fill/>
              </v:shape>
            </v:group>
            <v:group style="position:absolute;left:9040;top:3589;width:230;height:230" coordorigin="9040,3589" coordsize="230,230">
              <v:shape style="position:absolute;left:9040;top:3589;width:230;height:230" coordorigin="9040,3589" coordsize="230,230" path="m9040,3589l9269,3589,9269,3819,9040,3819,9040,3589e" filled="t" fillcolor="#EC8377" stroked="f">
                <v:path arrowok="t"/>
                <v:fill/>
              </v:shape>
            </v:group>
            <v:group style="position:absolute;left:9269;top:3589;width:230;height:230" coordorigin="9269,3589" coordsize="230,230">
              <v:shape style="position:absolute;left:9269;top:3589;width:230;height:230" coordorigin="9269,3589" coordsize="230,230" path="m9269,3589l9499,3589,9499,3819,9269,3819,9269,3589e" filled="t" fillcolor="#EC8377" stroked="f">
                <v:path arrowok="t"/>
                <v:fill/>
              </v:shape>
            </v:group>
            <v:group style="position:absolute;left:9499;top:3589;width:230;height:230" coordorigin="9499,3589" coordsize="230,230">
              <v:shape style="position:absolute;left:9499;top:3589;width:230;height:230" coordorigin="9499,3589" coordsize="230,230" path="m9499,3589l9728,3589,9728,3819,9499,3819,9499,3589e" filled="t" fillcolor="#EC8377" stroked="f">
                <v:path arrowok="t"/>
                <v:fill/>
              </v:shape>
            </v:group>
            <v:group style="position:absolute;left:9728;top:3589;width:230;height:230" coordorigin="9728,3589" coordsize="230,230">
              <v:shape style="position:absolute;left:9728;top:3589;width:230;height:230" coordorigin="9728,3589" coordsize="230,230" path="m9728,3589l9958,3589,9958,3819,9728,3819,9728,3589e" filled="t" fillcolor="#EC8377" stroked="f">
                <v:path arrowok="t"/>
                <v:fill/>
              </v:shape>
            </v:group>
            <v:group style="position:absolute;left:9958;top:3589;width:230;height:230" coordorigin="9958,3589" coordsize="230,230">
              <v:shape style="position:absolute;left:9958;top:3589;width:230;height:230" coordorigin="9958,3589" coordsize="230,230" path="m9958,3589l10188,3589,10188,3819,9958,3819,9958,3589e" filled="t" fillcolor="#EC8377" stroked="f">
                <v:path arrowok="t"/>
                <v:fill/>
              </v:shape>
            </v:group>
            <v:group style="position:absolute;left:10188;top:3589;width:230;height:230" coordorigin="10188,3589" coordsize="230,230">
              <v:shape style="position:absolute;left:10188;top:3589;width:230;height:230" coordorigin="10188,3589" coordsize="230,230" path="m10188,3589l10417,3589,10417,3819,10188,3819,10188,3589e" filled="t" fillcolor="#EC8377" stroked="f">
                <v:path arrowok="t"/>
                <v:fill/>
              </v:shape>
            </v:group>
            <v:group style="position:absolute;left:10417;top:3589;width:230;height:230" coordorigin="10417,3589" coordsize="230,230">
              <v:shape style="position:absolute;left:10417;top:3589;width:230;height:230" coordorigin="10417,3589" coordsize="230,230" path="m10417,3589l10647,3589,10647,3819,10417,3819,10417,3589e" filled="t" fillcolor="#EC8377" stroked="f">
                <v:path arrowok="t"/>
                <v:fill/>
              </v:shape>
            </v:group>
            <v:group style="position:absolute;left:10639;top:3589;width:230;height:230" coordorigin="10639,3589" coordsize="230,230">
              <v:shape style="position:absolute;left:10639;top:3589;width:230;height:230" coordorigin="10639,3589" coordsize="230,230" path="m10639,3589l10868,3589,10868,3819,10639,3819,10639,3589e" filled="t" fillcolor="#EC8377" stroked="f">
                <v:path arrowok="t"/>
                <v:fill/>
              </v:shape>
            </v:group>
            <v:group style="position:absolute;left:8810;top:3819;width:230;height:230" coordorigin="8810,3819" coordsize="230,230">
              <v:shape style="position:absolute;left:8810;top:3819;width:230;height:230" coordorigin="8810,3819" coordsize="230,230" path="m8810,3819l9040,3819,9040,4048,8810,4048,8810,3819e" filled="t" fillcolor="#EC8377" stroked="f">
                <v:path arrowok="t"/>
                <v:fill/>
              </v:shape>
            </v:group>
            <v:group style="position:absolute;left:9040;top:3819;width:230;height:230" coordorigin="9040,3819" coordsize="230,230">
              <v:shape style="position:absolute;left:9040;top:3819;width:230;height:230" coordorigin="9040,3819" coordsize="230,230" path="m9040,3819l9269,3819,9269,4048,9040,4048,9040,3819e" filled="t" fillcolor="#EC8377" stroked="f">
                <v:path arrowok="t"/>
                <v:fill/>
              </v:shape>
            </v:group>
            <v:group style="position:absolute;left:9269;top:3819;width:230;height:230" coordorigin="9269,3819" coordsize="230,230">
              <v:shape style="position:absolute;left:9269;top:3819;width:230;height:230" coordorigin="9269,3819" coordsize="230,230" path="m9269,3819l9499,3819,9499,4048,9269,4048,9269,3819e" filled="t" fillcolor="#EC8377" stroked="f">
                <v:path arrowok="t"/>
                <v:fill/>
              </v:shape>
            </v:group>
            <v:group style="position:absolute;left:9499;top:3819;width:230;height:230" coordorigin="9499,3819" coordsize="230,230">
              <v:shape style="position:absolute;left:9499;top:3819;width:230;height:230" coordorigin="9499,3819" coordsize="230,230" path="m9499,3819l9728,3819,9728,4048,9499,4048,9499,3819e" filled="t" fillcolor="#EC8377" stroked="f">
                <v:path arrowok="t"/>
                <v:fill/>
              </v:shape>
            </v:group>
            <v:group style="position:absolute;left:9728;top:3819;width:230;height:230" coordorigin="9728,3819" coordsize="230,230">
              <v:shape style="position:absolute;left:9728;top:3819;width:230;height:230" coordorigin="9728,3819" coordsize="230,230" path="m9728,3819l9958,3819,9958,4048,9728,4048,9728,3819e" filled="t" fillcolor="#EC8377" stroked="f">
                <v:path arrowok="t"/>
                <v:fill/>
              </v:shape>
            </v:group>
            <v:group style="position:absolute;left:9958;top:3819;width:230;height:230" coordorigin="9958,3819" coordsize="230,230">
              <v:shape style="position:absolute;left:9958;top:3819;width:230;height:230" coordorigin="9958,3819" coordsize="230,230" path="m9958,3819l10188,3819,10188,4048,9958,4048,9958,3819e" filled="t" fillcolor="#EC8377" stroked="f">
                <v:path arrowok="t"/>
                <v:fill/>
              </v:shape>
            </v:group>
            <v:group style="position:absolute;left:10188;top:3819;width:230;height:230" coordorigin="10188,3819" coordsize="230,230">
              <v:shape style="position:absolute;left:10188;top:3819;width:230;height:230" coordorigin="10188,3819" coordsize="230,230" path="m10188,3819l10417,3819,10417,4048,10188,4048,10188,3819e" filled="t" fillcolor="#EC8377" stroked="f">
                <v:path arrowok="t"/>
                <v:fill/>
              </v:shape>
            </v:group>
            <v:group style="position:absolute;left:10417;top:3819;width:230;height:230" coordorigin="10417,3819" coordsize="230,230">
              <v:shape style="position:absolute;left:10417;top:3819;width:230;height:230" coordorigin="10417,3819" coordsize="230,230" path="m10417,3819l10647,3819,10647,4048,10417,4048,10417,3819e" filled="t" fillcolor="#EC8377" stroked="f">
                <v:path arrowok="t"/>
                <v:fill/>
              </v:shape>
            </v:group>
            <v:group style="position:absolute;left:10639;top:3819;width:230;height:230" coordorigin="10639,3819" coordsize="230,230">
              <v:shape style="position:absolute;left:10639;top:3819;width:230;height:230" coordorigin="10639,3819" coordsize="230,230" path="m10639,3819l10868,3819,10868,4048,10639,4048,10639,3819e" filled="t" fillcolor="#EC8377" stroked="f">
                <v:path arrowok="t"/>
                <v:fill/>
              </v:shape>
            </v:group>
            <v:group style="position:absolute;left:9040;top:4048;width:230;height:230" coordorigin="9040,4048" coordsize="230,230">
              <v:shape style="position:absolute;left:9040;top:4048;width:230;height:230" coordorigin="9040,4048" coordsize="230,230" path="m9040,4048l9269,4048,9269,4278,9040,4278,9040,4048e" filled="t" fillcolor="#EC8377" stroked="f">
                <v:path arrowok="t"/>
                <v:fill/>
              </v:shape>
            </v:group>
            <v:group style="position:absolute;left:9269;top:4048;width:230;height:230" coordorigin="9269,4048" coordsize="230,230">
              <v:shape style="position:absolute;left:9269;top:4048;width:230;height:230" coordorigin="9269,4048" coordsize="230,230" path="m9269,4048l9499,4048,9499,4278,9269,4278,9269,4048e" filled="t" fillcolor="#EC8377" stroked="f">
                <v:path arrowok="t"/>
                <v:fill/>
              </v:shape>
            </v:group>
            <v:group style="position:absolute;left:9499;top:4048;width:230;height:230" coordorigin="9499,4048" coordsize="230,230">
              <v:shape style="position:absolute;left:9499;top:4048;width:230;height:230" coordorigin="9499,4048" coordsize="230,230" path="m9499,4048l9728,4048,9728,4278,9499,4278,9499,4048e" filled="t" fillcolor="#EC8377" stroked="f">
                <v:path arrowok="t"/>
                <v:fill/>
              </v:shape>
            </v:group>
            <v:group style="position:absolute;left:9728;top:4048;width:230;height:230" coordorigin="9728,4048" coordsize="230,230">
              <v:shape style="position:absolute;left:9728;top:4048;width:230;height:230" coordorigin="9728,4048" coordsize="230,230" path="m9728,4048l9958,4048,9958,4278,9728,4278,9728,4048e" filled="t" fillcolor="#EC8377" stroked="f">
                <v:path arrowok="t"/>
                <v:fill/>
              </v:shape>
            </v:group>
            <v:group style="position:absolute;left:9958;top:4048;width:230;height:230" coordorigin="9958,4048" coordsize="230,230">
              <v:shape style="position:absolute;left:9958;top:4048;width:230;height:230" coordorigin="9958,4048" coordsize="230,230" path="m9958,4048l10188,4048,10188,4278,9958,4278,9958,4048e" filled="t" fillcolor="#EC8377" stroked="f">
                <v:path arrowok="t"/>
                <v:fill/>
              </v:shape>
            </v:group>
            <v:group style="position:absolute;left:10188;top:4048;width:230;height:230" coordorigin="10188,4048" coordsize="230,230">
              <v:shape style="position:absolute;left:10188;top:4048;width:230;height:230" coordorigin="10188,4048" coordsize="230,230" path="m10188,4048l10417,4048,10417,4278,10188,4278,10188,4048e" filled="t" fillcolor="#EC8377" stroked="f">
                <v:path arrowok="t"/>
                <v:fill/>
              </v:shape>
            </v:group>
            <v:group style="position:absolute;left:10417;top:4048;width:230;height:230" coordorigin="10417,4048" coordsize="230,230">
              <v:shape style="position:absolute;left:10417;top:4048;width:230;height:230" coordorigin="10417,4048" coordsize="230,230" path="m10417,4048l10647,4048,10647,4278,10417,4278,10417,4048e" filled="t" fillcolor="#EC8377" stroked="f">
                <v:path arrowok="t"/>
                <v:fill/>
              </v:shape>
            </v:group>
            <v:group style="position:absolute;left:10639;top:4048;width:230;height:230" coordorigin="10639,4048" coordsize="230,230">
              <v:shape style="position:absolute;left:10639;top:4048;width:230;height:230" coordorigin="10639,4048" coordsize="230,230" path="m10639,4048l10868,4048,10868,4278,10639,4278,10639,4048e" filled="t" fillcolor="#EC8377" stroked="f">
                <v:path arrowok="t"/>
                <v:fill/>
              </v:shape>
            </v:group>
            <v:group style="position:absolute;left:9499;top:4283;width:230;height:230" coordorigin="9499,4283" coordsize="230,230">
              <v:shape style="position:absolute;left:9499;top:4283;width:230;height:230" coordorigin="9499,4283" coordsize="230,230" path="m9499,4283l9728,4283,9728,4513,9499,4513,9499,4283e" filled="t" fillcolor="#EC8377" stroked="f">
                <v:path arrowok="t"/>
                <v:fill/>
              </v:shape>
            </v:group>
            <v:group style="position:absolute;left:9728;top:4283;width:230;height:230" coordorigin="9728,4283" coordsize="230,230">
              <v:shape style="position:absolute;left:9728;top:4283;width:230;height:230" coordorigin="9728,4283" coordsize="230,230" path="m9728,4283l9958,4283,9958,4513,9728,4513,9728,4283e" filled="t" fillcolor="#EC8377" stroked="f">
                <v:path arrowok="t"/>
                <v:fill/>
              </v:shape>
            </v:group>
            <v:group style="position:absolute;left:9958;top:4283;width:230;height:230" coordorigin="9958,4283" coordsize="230,230">
              <v:shape style="position:absolute;left:9958;top:4283;width:230;height:230" coordorigin="9958,4283" coordsize="230,230" path="m9958,4283l10188,4283,10188,4513,9958,4513,9958,4283e" filled="t" fillcolor="#EC8377" stroked="f">
                <v:path arrowok="t"/>
                <v:fill/>
              </v:shape>
            </v:group>
            <v:group style="position:absolute;left:10188;top:4283;width:230;height:230" coordorigin="10188,4283" coordsize="230,230">
              <v:shape style="position:absolute;left:10188;top:4283;width:230;height:230" coordorigin="10188,4283" coordsize="230,230" path="m10188,4283l10417,4283,10417,4513,10188,4513,10188,4283e" filled="t" fillcolor="#EC8377" stroked="f">
                <v:path arrowok="t"/>
                <v:fill/>
              </v:shape>
            </v:group>
            <v:group style="position:absolute;left:10417;top:4283;width:230;height:230" coordorigin="10417,4283" coordsize="230,230">
              <v:shape style="position:absolute;left:10417;top:4283;width:230;height:230" coordorigin="10417,4283" coordsize="230,230" path="m10417,4283l10647,4283,10647,4513,10417,4513,10417,4283e" filled="t" fillcolor="#EC8377" stroked="f">
                <v:path arrowok="t"/>
                <v:fill/>
              </v:shape>
            </v:group>
            <v:group style="position:absolute;left:10639;top:4283;width:230;height:230" coordorigin="10639,4283" coordsize="230,230">
              <v:shape style="position:absolute;left:10639;top:4283;width:230;height:230" coordorigin="10639,4283" coordsize="230,230" path="m10639,4283l10868,4283,10868,4513,10639,4513,10639,4283e" filled="t" fillcolor="#EC8377" stroked="f">
                <v:path arrowok="t"/>
                <v:fill/>
              </v:shape>
            </v:group>
            <v:group style="position:absolute;left:9728;top:4507;width:230;height:230" coordorigin="9728,4507" coordsize="230,230">
              <v:shape style="position:absolute;left:9728;top:4507;width:230;height:230" coordorigin="9728,4507" coordsize="230,230" path="m9728,4507l9958,4507,9958,4737,9728,4737,9728,4507e" filled="t" fillcolor="#EC8377" stroked="f">
                <v:path arrowok="t"/>
                <v:fill/>
              </v:shape>
            </v:group>
            <v:group style="position:absolute;left:9958;top:4507;width:230;height:230" coordorigin="9958,4507" coordsize="230,230">
              <v:shape style="position:absolute;left:9958;top:4507;width:230;height:230" coordorigin="9958,4507" coordsize="230,230" path="m9958,4507l10188,4507,10188,4737,9958,4737,9958,4507e" filled="t" fillcolor="#EC8377" stroked="f">
                <v:path arrowok="t"/>
                <v:fill/>
              </v:shape>
            </v:group>
            <v:group style="position:absolute;left:10188;top:4507;width:230;height:230" coordorigin="10188,4507" coordsize="230,230">
              <v:shape style="position:absolute;left:10188;top:4507;width:230;height:230" coordorigin="10188,4507" coordsize="230,230" path="m10188,4507l10417,4507,10417,4737,10188,4737,10188,4507e" filled="t" fillcolor="#EC8377" stroked="f">
                <v:path arrowok="t"/>
                <v:fill/>
              </v:shape>
            </v:group>
            <v:group style="position:absolute;left:10417;top:4507;width:230;height:230" coordorigin="10417,4507" coordsize="230,230">
              <v:shape style="position:absolute;left:10417;top:4507;width:230;height:230" coordorigin="10417,4507" coordsize="230,230" path="m10417,4507l10647,4507,10647,4737,10417,4737,10417,4507e" filled="t" fillcolor="#EC8377" stroked="f">
                <v:path arrowok="t"/>
                <v:fill/>
              </v:shape>
            </v:group>
            <v:group style="position:absolute;left:10639;top:4507;width:230;height:230" coordorigin="10639,4507" coordsize="230,230">
              <v:shape style="position:absolute;left:10639;top:4507;width:230;height:230" coordorigin="10639,4507" coordsize="230,230" path="m10639,4507l10868,4507,10868,4737,10639,4737,10639,4507e" filled="t" fillcolor="#EC8377" stroked="f">
                <v:path arrowok="t"/>
                <v:fill/>
              </v:shape>
            </v:group>
            <v:group style="position:absolute;left:9958;top:4737;width:230;height:230" coordorigin="9958,4737" coordsize="230,230">
              <v:shape style="position:absolute;left:9958;top:4737;width:230;height:230" coordorigin="9958,4737" coordsize="230,230" path="m9958,4737l10188,4737,10188,4967,9958,4967,9958,4737e" filled="t" fillcolor="#EC8377" stroked="f">
                <v:path arrowok="t"/>
                <v:fill/>
              </v:shape>
            </v:group>
            <v:group style="position:absolute;left:10188;top:4737;width:230;height:230" coordorigin="10188,4737" coordsize="230,230">
              <v:shape style="position:absolute;left:10188;top:4737;width:230;height:230" coordorigin="10188,4737" coordsize="230,230" path="m10188,4737l10417,4737,10417,4967,10188,4967,10188,4737e" filled="t" fillcolor="#EC8377" stroked="f">
                <v:path arrowok="t"/>
                <v:fill/>
              </v:shape>
            </v:group>
            <v:group style="position:absolute;left:10417;top:4737;width:230;height:230" coordorigin="10417,4737" coordsize="230,230">
              <v:shape style="position:absolute;left:10417;top:4737;width:230;height:230" coordorigin="10417,4737" coordsize="230,230" path="m10417,4737l10647,4737,10647,4967,10417,4967,10417,4737e" filled="t" fillcolor="#EC8377" stroked="f">
                <v:path arrowok="t"/>
                <v:fill/>
              </v:shape>
            </v:group>
            <v:group style="position:absolute;left:10639;top:4737;width:230;height:230" coordorigin="10639,4737" coordsize="230,230">
              <v:shape style="position:absolute;left:10639;top:4737;width:230;height:230" coordorigin="10639,4737" coordsize="230,230" path="m10639,4737l10868,4737,10868,4967,10639,4967,10639,4737e" filled="t" fillcolor="#EC8377" stroked="f">
                <v:path arrowok="t"/>
                <v:fill/>
              </v:shape>
            </v:group>
            <v:group style="position:absolute;left:10188;top:4972;width:230;height:230" coordorigin="10188,4972" coordsize="230,230">
              <v:shape style="position:absolute;left:10188;top:4972;width:230;height:230" coordorigin="10188,4972" coordsize="230,230" path="m10188,4972l10417,4972,10417,5202,10188,5202,10188,4972e" filled="t" fillcolor="#EC8377" stroked="f">
                <v:path arrowok="t"/>
                <v:fill/>
              </v:shape>
            </v:group>
            <v:group style="position:absolute;left:10417;top:4972;width:230;height:230" coordorigin="10417,4972" coordsize="230,230">
              <v:shape style="position:absolute;left:10417;top:4972;width:230;height:230" coordorigin="10417,4972" coordsize="230,230" path="m10417,4972l10647,4972,10647,5202,10417,5202,10417,4972e" filled="t" fillcolor="#EC8377" stroked="f">
                <v:path arrowok="t"/>
                <v:fill/>
              </v:shape>
            </v:group>
            <v:group style="position:absolute;left:10639;top:4972;width:230;height:230" coordorigin="10639,4972" coordsize="230,230">
              <v:shape style="position:absolute;left:10639;top:4972;width:230;height:230" coordorigin="10639,4972" coordsize="230,230" path="m10639,4972l10868,4972,10868,5202,10639,5202,10639,4972e" filled="t" fillcolor="#EC8377" stroked="f">
                <v:path arrowok="t"/>
                <v:fill/>
              </v:shape>
            </v:group>
            <v:group style="position:absolute;left:10639;top:5196;width:230;height:230" coordorigin="10639,5196" coordsize="230,230">
              <v:shape style="position:absolute;left:10639;top:5196;width:230;height:230" coordorigin="10639,5196" coordsize="230,230" path="m10639,5196l10868,5196,10868,5426,10639,5426,10639,5196e" filled="t" fillcolor="#EC8377" stroked="f">
                <v:path arrowok="t"/>
                <v:fill/>
              </v:shape>
            </v:group>
            <v:group style="position:absolute;left:6514;top:1982;width:230;height:230" coordorigin="6514,1982" coordsize="230,230">
              <v:shape style="position:absolute;left:6514;top:1982;width:230;height:230" coordorigin="6514,1982" coordsize="230,230" path="m6514,1982l6744,1982,6744,2211,6514,2211,6514,1982e" filled="t" fillcolor="#EC8377" stroked="f">
                <v:path arrowok="t"/>
                <v:fill/>
              </v:shape>
            </v:group>
            <v:group style="position:absolute;left:6744;top:2211;width:230;height:230" coordorigin="6744,2211" coordsize="230,230">
              <v:shape style="position:absolute;left:6744;top:2211;width:230;height:230" coordorigin="6744,2211" coordsize="230,230" path="m6744,2211l6973,2211,6973,2441,6744,2441,6744,2211e" filled="t" fillcolor="#EC8377" stroked="f">
                <v:path arrowok="t"/>
                <v:fill/>
              </v:shape>
            </v:group>
            <v:group style="position:absolute;left:6973;top:2441;width:230;height:230" coordorigin="6973,2441" coordsize="230,230">
              <v:shape style="position:absolute;left:6973;top:2441;width:230;height:230" coordorigin="6973,2441" coordsize="230,230" path="m6973,2441l7203,2441,7203,2671,6973,2671,6973,2441e" filled="t" fillcolor="#EC8377" stroked="f">
                <v:path arrowok="t"/>
                <v:fill/>
              </v:shape>
            </v:group>
            <v:group style="position:absolute;left:7203;top:2671;width:230;height:230" coordorigin="7203,2671" coordsize="230,230">
              <v:shape style="position:absolute;left:7203;top:2671;width:230;height:230" coordorigin="7203,2671" coordsize="230,230" path="m7203,2671l7432,2671,7432,2900,7203,2900,7203,2671e" filled="t" fillcolor="#EC8377" stroked="f">
                <v:path arrowok="t"/>
                <v:fill/>
              </v:shape>
            </v:group>
            <v:group style="position:absolute;left:7432;top:2900;width:230;height:230" coordorigin="7432,2900" coordsize="230,230">
              <v:shape style="position:absolute;left:7432;top:2900;width:230;height:230" coordorigin="7432,2900" coordsize="230,230" path="m7432,2900l7662,2900,7662,3130,7432,3130,7432,2900e" filled="t" fillcolor="#EC8377" stroked="f">
                <v:path arrowok="t"/>
                <v:fill/>
              </v:shape>
            </v:group>
            <v:group style="position:absolute;left:7657;top:2900;width:230;height:230" coordorigin="7657,2900" coordsize="230,230">
              <v:shape style="position:absolute;left:7657;top:2900;width:230;height:230" coordorigin="7657,2900" coordsize="230,230" path="m7657,2900l7886,2900,7886,3130,7657,3130,7657,2900e" filled="t" fillcolor="#EC8377" stroked="f">
                <v:path arrowok="t"/>
                <v:fill/>
              </v:shape>
            </v:group>
            <v:group style="position:absolute;left:7892;top:3130;width:230;height:230" coordorigin="7892,3130" coordsize="230,230">
              <v:shape style="position:absolute;left:7892;top:3130;width:230;height:230" coordorigin="7892,3130" coordsize="230,230" path="m7892,3130l8121,3130,8121,3359,7892,3359,7892,3130e" filled="t" fillcolor="#EC8377" stroked="f">
                <v:path arrowok="t"/>
                <v:fill/>
              </v:shape>
            </v:group>
            <v:group style="position:absolute;left:8121;top:3359;width:230;height:230" coordorigin="8121,3359" coordsize="230,230">
              <v:shape style="position:absolute;left:8121;top:3359;width:230;height:230" coordorigin="8121,3359" coordsize="230,230" path="m8121,3359l8351,3359,8351,3589,8121,3589,8121,3359e" filled="t" fillcolor="#EC8377" stroked="f">
                <v:path arrowok="t"/>
                <v:fill/>
              </v:shape>
            </v:group>
            <v:group style="position:absolute;left:8351;top:3589;width:230;height:230" coordorigin="8351,3589" coordsize="230,230">
              <v:shape style="position:absolute;left:8351;top:3589;width:230;height:230" coordorigin="8351,3589" coordsize="230,230" path="m8351,3589l8580,3589,8580,3819,8351,3819,8351,3589e" filled="t" fillcolor="#EC8377" stroked="f">
                <v:path arrowok="t"/>
                <v:fill/>
              </v:shape>
            </v:group>
            <v:group style="position:absolute;left:8580;top:3819;width:230;height:230" coordorigin="8580,3819" coordsize="230,230">
              <v:shape style="position:absolute;left:8580;top:3819;width:230;height:230" coordorigin="8580,3819" coordsize="230,230" path="m8580,3819l8810,3819,8810,4048,8580,4048,8580,3819e" filled="t" fillcolor="#EC8377" stroked="f">
                <v:path arrowok="t"/>
                <v:fill/>
              </v:shape>
            </v:group>
            <v:group style="position:absolute;left:8810;top:4048;width:230;height:230" coordorigin="8810,4048" coordsize="230,230">
              <v:shape style="position:absolute;left:8810;top:4048;width:230;height:230" coordorigin="8810,4048" coordsize="230,230" path="m8810,4048l9040,4048,9040,4278,8810,4278,8810,4048e" filled="t" fillcolor="#EC8377" stroked="f">
                <v:path arrowok="t"/>
                <v:fill/>
              </v:shape>
            </v:group>
            <v:group style="position:absolute;left:9034;top:4283;width:230;height:230" coordorigin="9034,4283" coordsize="230,230">
              <v:shape style="position:absolute;left:9034;top:4283;width:230;height:230" coordorigin="9034,4283" coordsize="230,230" path="m9034,4283l9264,4283,9264,4513,9034,4513,9034,4283e" filled="t" fillcolor="#EC8377" stroked="f">
                <v:path arrowok="t"/>
                <v:fill/>
              </v:shape>
            </v:group>
            <v:group style="position:absolute;left:9269;top:4283;width:230;height:230" coordorigin="9269,4283" coordsize="230,230">
              <v:shape style="position:absolute;left:9269;top:4283;width:230;height:230" coordorigin="9269,4283" coordsize="230,230" path="m9269,4283l9499,4283,9499,4513,9269,4513,9269,4283e" filled="t" fillcolor="#EC8377" stroked="f">
                <v:path arrowok="t"/>
                <v:fill/>
              </v:shape>
            </v:group>
            <v:group style="position:absolute;left:9494;top:4513;width:230;height:230" coordorigin="9494,4513" coordsize="230,230">
              <v:shape style="position:absolute;left:9494;top:4513;width:230;height:230" coordorigin="9494,4513" coordsize="230,230" path="m9494,4513l9723,4513,9723,4743,9494,4743,9494,4513e" filled="t" fillcolor="#EC8377" stroked="f">
                <v:path arrowok="t"/>
                <v:fill/>
              </v:shape>
            </v:group>
            <v:group style="position:absolute;left:9728;top:4737;width:230;height:230" coordorigin="9728,4737" coordsize="230,230">
              <v:shape style="position:absolute;left:9728;top:4737;width:230;height:230" coordorigin="9728,4737" coordsize="230,230" path="m9728,4737l9958,4737,9958,4967,9728,4967,9728,4737e" filled="t" fillcolor="#EC8377" stroked="f">
                <v:path arrowok="t"/>
                <v:fill/>
              </v:shape>
            </v:group>
            <v:group style="position:absolute;left:9958;top:4967;width:230;height:230" coordorigin="9958,4967" coordsize="230,230">
              <v:shape style="position:absolute;left:9958;top:4967;width:230;height:230" coordorigin="9958,4967" coordsize="230,230" path="m9958,4967l10188,4967,10188,5196,9958,5196,9958,4967e" filled="t" fillcolor="#EC8377" stroked="f">
                <v:path arrowok="t"/>
                <v:fill/>
              </v:shape>
            </v:group>
            <v:group style="position:absolute;left:10182;top:5202;width:230;height:230" coordorigin="10182,5202" coordsize="230,230">
              <v:shape style="position:absolute;left:10182;top:5202;width:230;height:230" coordorigin="10182,5202" coordsize="230,230" path="m10182,5202l10412,5202,10412,5431,10182,5431,10182,5202e" filled="t" fillcolor="#EC8377" stroked="f">
                <v:path arrowok="t"/>
                <v:fill/>
              </v:shape>
            </v:group>
            <v:group style="position:absolute;left:10417;top:5202;width:230;height:230" coordorigin="10417,5202" coordsize="230,230">
              <v:shape style="position:absolute;left:10417;top:5202;width:230;height:230" coordorigin="10417,5202" coordsize="230,230" path="m10417,5202l10647,5202,10647,5431,10417,5431,10417,5202e" filled="t" fillcolor="#EC8377" stroked="f">
                <v:path arrowok="t"/>
                <v:fill/>
              </v:shape>
            </v:group>
            <v:group style="position:absolute;left:10647;top:5426;width:230;height:230" coordorigin="10647,5426" coordsize="230,230">
              <v:shape style="position:absolute;left:10647;top:5426;width:230;height:230" coordorigin="10647,5426" coordsize="230,230" path="m10647,5426l10876,5426,10876,5655,10647,5655,10647,5426e" filled="t" fillcolor="#EC8377" stroked="f">
                <v:path arrowok="t"/>
                <v:fill/>
              </v:shape>
            </v:group>
            <v:group style="position:absolute;left:3759;top:6311;width:230;height:230" coordorigin="3759,6311" coordsize="230,230">
              <v:shape style="position:absolute;left:3759;top:6311;width:230;height:230" coordorigin="3759,6311" coordsize="230,230" path="m3759,6311l3988,6311,3988,6541,3759,6541,3759,6311e" filled="t" fillcolor="#6F81BF" stroked="f">
                <v:path arrowok="t"/>
                <v:fill/>
              </v:shape>
            </v:group>
            <v:group style="position:absolute;left:3759;top:6311;width:230;height:230" coordorigin="3759,6311" coordsize="230,230">
              <v:shape style="position:absolute;left:3759;top:6311;width:230;height:230" coordorigin="3759,6311" coordsize="230,230" path="m3759,6311l3988,6311,3988,6541,3759,6541,3759,6311xe" filled="f" stroked="t" strokeweight=".41pt" strokecolor="#808285">
                <v:path arrowok="t"/>
              </v:shape>
            </v:group>
            <v:group style="position:absolute;left:5355;top:6311;width:230;height:230" coordorigin="5355,6311" coordsize="230,230">
              <v:shape style="position:absolute;left:5355;top:6311;width:230;height:230" coordorigin="5355,6311" coordsize="230,230" path="m5355,6311l5585,6311,5585,6541,5355,6541,5355,6311e" filled="t" fillcolor="#6CC4BD" stroked="f">
                <v:path arrowok="t"/>
                <v:fill/>
              </v:shape>
            </v:group>
            <v:group style="position:absolute;left:5355;top:6311;width:230;height:230" coordorigin="5355,6311" coordsize="230,230">
              <v:shape style="position:absolute;left:5355;top:6311;width:230;height:230" coordorigin="5355,6311" coordsize="230,230" path="m5355,6311l5585,6311,5585,6541,5355,6541,5355,6311xe" filled="f" stroked="t" strokeweight=".41pt" strokecolor="#808285">
                <v:path arrowok="t"/>
              </v:shape>
            </v:group>
            <v:group style="position:absolute;left:7430;top:6311;width:230;height:230" coordorigin="7430,6311" coordsize="230,230">
              <v:shape style="position:absolute;left:7430;top:6311;width:230;height:230" coordorigin="7430,6311" coordsize="230,230" path="m7430,6311l7659,6311,7659,6541,7430,6541,7430,6311e" filled="t" fillcolor="#FFD283" stroked="f">
                <v:path arrowok="t"/>
                <v:fill/>
              </v:shape>
            </v:group>
            <v:group style="position:absolute;left:7430;top:6311;width:230;height:230" coordorigin="7430,6311" coordsize="230,230">
              <v:shape style="position:absolute;left:7430;top:6311;width:230;height:230" coordorigin="7430,6311" coordsize="230,230" path="m7430,6311l7659,6311,7659,6541,7430,6541,7430,6311xe" filled="f" stroked="t" strokeweight=".41pt" strokecolor="#808285">
                <v:path arrowok="t"/>
              </v:shape>
            </v:group>
            <v:group style="position:absolute;left:9489;top:6311;width:230;height:230" coordorigin="9489,6311" coordsize="230,230">
              <v:shape style="position:absolute;left:9489;top:6311;width:230;height:230" coordorigin="9489,6311" coordsize="230,230" path="m9489,6311l9718,6311,9718,6541,9489,6541,9489,6311e" filled="t" fillcolor="#EC8377" stroked="f">
                <v:path arrowok="t"/>
                <v:fill/>
              </v:shape>
            </v:group>
            <v:group style="position:absolute;left:9489;top:6311;width:230;height:230" coordorigin="9489,6311" coordsize="230,230">
              <v:shape style="position:absolute;left:9489;top:6311;width:230;height:230" coordorigin="9489,6311" coordsize="230,230" path="m9489,6311l9718,6311,9718,6541,9489,6541,9489,6311xe" filled="f" stroked="t" strokeweight=".41pt" strokecolor="#808285">
                <v:path arrowok="t"/>
              </v:shape>
            </v:group>
            <v:group style="position:absolute;left:3759;top:1982;width:7118;height:2" coordorigin="3759,1982" coordsize="7118,2">
              <v:shape style="position:absolute;left:3759;top:1982;width:7118;height:2" coordorigin="3759,1982" coordsize="7118,0" path="m3759,1982l10876,1982e" filled="f" stroked="t" strokeweight=".41pt" strokecolor="#666666">
                <v:path arrowok="t"/>
              </v:shape>
            </v:group>
            <v:group style="position:absolute;left:3759;top:2211;width:7118;height:2" coordorigin="3759,2211" coordsize="7118,2">
              <v:shape style="position:absolute;left:3759;top:2211;width:7118;height:2" coordorigin="3759,2211" coordsize="7118,0" path="m3759,2211l10876,2211e" filled="f" stroked="t" strokeweight=".41pt" strokecolor="#666666">
                <v:path arrowok="t"/>
              </v:shape>
            </v:group>
            <v:group style="position:absolute;left:3759;top:2441;width:7118;height:2" coordorigin="3759,2441" coordsize="7118,2">
              <v:shape style="position:absolute;left:3759;top:2441;width:7118;height:2" coordorigin="3759,2441" coordsize="7118,0" path="m3759,2441l10876,2441e" filled="f" stroked="t" strokeweight=".41pt" strokecolor="#666666">
                <v:path arrowok="t"/>
              </v:shape>
            </v:group>
            <v:group style="position:absolute;left:3759;top:2671;width:7118;height:2" coordorigin="3759,2671" coordsize="7118,2">
              <v:shape style="position:absolute;left:3759;top:2671;width:7118;height:2" coordorigin="3759,2671" coordsize="7118,0" path="m3759,2671l10876,2671e" filled="f" stroked="t" strokeweight=".41pt" strokecolor="#666666">
                <v:path arrowok="t"/>
              </v:shape>
            </v:group>
            <v:group style="position:absolute;left:3759;top:2900;width:7118;height:2" coordorigin="3759,2900" coordsize="7118,2">
              <v:shape style="position:absolute;left:3759;top:2900;width:7118;height:2" coordorigin="3759,2900" coordsize="7118,0" path="m3759,2900l10876,2900e" filled="f" stroked="t" strokeweight=".41pt" strokecolor="#666666">
                <v:path arrowok="t"/>
              </v:shape>
            </v:group>
            <v:group style="position:absolute;left:3759;top:3130;width:7118;height:2" coordorigin="3759,3130" coordsize="7118,2">
              <v:shape style="position:absolute;left:3759;top:3130;width:7118;height:2" coordorigin="3759,3130" coordsize="7118,0" path="m3759,3130l10876,3130e" filled="f" stroked="t" strokeweight=".41pt" strokecolor="#666666">
                <v:path arrowok="t"/>
              </v:shape>
            </v:group>
            <v:group style="position:absolute;left:3759;top:3359;width:7118;height:2" coordorigin="3759,3359" coordsize="7118,2">
              <v:shape style="position:absolute;left:3759;top:3359;width:7118;height:2" coordorigin="3759,3359" coordsize="7118,0" path="m3759,3359l10876,3359e" filled="f" stroked="t" strokeweight=".41pt" strokecolor="#666666">
                <v:path arrowok="t"/>
              </v:shape>
            </v:group>
            <v:group style="position:absolute;left:3759;top:3589;width:7118;height:2" coordorigin="3759,3589" coordsize="7118,2">
              <v:shape style="position:absolute;left:3759;top:3589;width:7118;height:2" coordorigin="3759,3589" coordsize="7118,0" path="m3759,3589l10876,3589e" filled="f" stroked="t" strokeweight=".41pt" strokecolor="#666666">
                <v:path arrowok="t"/>
              </v:shape>
            </v:group>
            <v:group style="position:absolute;left:3759;top:3819;width:7118;height:2" coordorigin="3759,3819" coordsize="7118,2">
              <v:shape style="position:absolute;left:3759;top:3819;width:7118;height:2" coordorigin="3759,3819" coordsize="7118,0" path="m3759,3819l10876,3819e" filled="f" stroked="t" strokeweight=".41pt" strokecolor="#666666">
                <v:path arrowok="t"/>
              </v:shape>
            </v:group>
            <v:group style="position:absolute;left:3759;top:4048;width:7118;height:2" coordorigin="3759,4048" coordsize="7118,2">
              <v:shape style="position:absolute;left:3759;top:4048;width:7118;height:2" coordorigin="3759,4048" coordsize="7118,0" path="m3759,4048l10876,4048e" filled="f" stroked="t" strokeweight=".41pt" strokecolor="#666666">
                <v:path arrowok="t"/>
              </v:shape>
            </v:group>
            <v:group style="position:absolute;left:3759;top:4278;width:7118;height:2" coordorigin="3759,4278" coordsize="7118,2">
              <v:shape style="position:absolute;left:3759;top:4278;width:7118;height:2" coordorigin="3759,4278" coordsize="7118,0" path="m3759,4278l10876,4278e" filled="f" stroked="t" strokeweight=".41pt" strokecolor="#666666">
                <v:path arrowok="t"/>
              </v:shape>
            </v:group>
            <v:group style="position:absolute;left:3759;top:4507;width:7118;height:2" coordorigin="3759,4507" coordsize="7118,2">
              <v:shape style="position:absolute;left:3759;top:4507;width:7118;height:2" coordorigin="3759,4507" coordsize="7118,0" path="m3759,4507l10876,4507e" filled="f" stroked="t" strokeweight=".41pt" strokecolor="#666666">
                <v:path arrowok="t"/>
              </v:shape>
            </v:group>
            <v:group style="position:absolute;left:3759;top:4737;width:7118;height:2" coordorigin="3759,4737" coordsize="7118,2">
              <v:shape style="position:absolute;left:3759;top:4737;width:7118;height:2" coordorigin="3759,4737" coordsize="7118,0" path="m3759,4737l10876,4737e" filled="f" stroked="t" strokeweight=".41pt" strokecolor="#666666">
                <v:path arrowok="t"/>
              </v:shape>
            </v:group>
            <v:group style="position:absolute;left:3759;top:4967;width:7118;height:2" coordorigin="3759,4967" coordsize="7118,2">
              <v:shape style="position:absolute;left:3759;top:4967;width:7118;height:2" coordorigin="3759,4967" coordsize="7118,0" path="m3759,4967l10876,4967e" filled="f" stroked="t" strokeweight=".41pt" strokecolor="#666666">
                <v:path arrowok="t"/>
              </v:shape>
            </v:group>
            <v:group style="position:absolute;left:3759;top:5196;width:7118;height:2" coordorigin="3759,5196" coordsize="7118,2">
              <v:shape style="position:absolute;left:3759;top:5196;width:7118;height:2" coordorigin="3759,5196" coordsize="7118,0" path="m3759,5196l10876,5196e" filled="f" stroked="t" strokeweight=".41pt" strokecolor="#666666">
                <v:path arrowok="t"/>
              </v:shape>
            </v:group>
            <v:group style="position:absolute;left:3759;top:5426;width:7118;height:2" coordorigin="3759,5426" coordsize="7118,2">
              <v:shape style="position:absolute;left:3759;top:5426;width:7118;height:2" coordorigin="3759,5426" coordsize="7118,0" path="m3759,5426l10876,5426e" filled="f" stroked="t" strokeweight=".41pt" strokecolor="#666666">
                <v:path arrowok="t"/>
              </v:shape>
            </v:group>
            <v:group style="position:absolute;left:3759;top:5655;width:7118;height:2" coordorigin="3759,5655" coordsize="7118,2">
              <v:shape style="position:absolute;left:3759;top:5655;width:7118;height:2" coordorigin="3759,5655" coordsize="7118,0" path="m3759,5655l10876,5655e" filled="f" stroked="t" strokeweight=".41pt" strokecolor="#666666">
                <v:path arrowok="t"/>
              </v:shape>
            </v:group>
            <v:group style="position:absolute;left:3759;top:5885;width:7118;height:2" coordorigin="3759,5885" coordsize="7118,2">
              <v:shape style="position:absolute;left:3759;top:5885;width:7118;height:2" coordorigin="3759,5885" coordsize="7118,0" path="m3759,5885l10876,5885e" filled="f" stroked="t" strokeweight=".41pt" strokecolor="#666666">
                <v:path arrowok="t"/>
              </v:shape>
            </v:group>
            <v:group style="position:absolute;left:3988;top:1752;width:2;height:4358" coordorigin="3988,1752" coordsize="2,4358">
              <v:shape style="position:absolute;left:3988;top:1752;width:2;height:4358" coordorigin="3988,1752" coordsize="0,4358" path="m3988,6110l3988,1752e" filled="f" stroked="t" strokeweight=".41pt" strokecolor="#666666">
                <v:path arrowok="t"/>
              </v:shape>
            </v:group>
            <v:group style="position:absolute;left:4218;top:1752;width:2;height:4358" coordorigin="4218,1752" coordsize="2,4358">
              <v:shape style="position:absolute;left:4218;top:1752;width:2;height:4358" coordorigin="4218,1752" coordsize="0,4358" path="m4218,6110l4218,1752e" filled="f" stroked="t" strokeweight=".41pt" strokecolor="#666666">
                <v:path arrowok="t"/>
              </v:shape>
            </v:group>
            <v:group style="position:absolute;left:4448;top:1752;width:2;height:4358" coordorigin="4448,1752" coordsize="2,4358">
              <v:shape style="position:absolute;left:4448;top:1752;width:2;height:4358" coordorigin="4448,1752" coordsize="0,4358" path="m4448,6110l4448,1752e" filled="f" stroked="t" strokeweight=".41pt" strokecolor="#666666">
                <v:path arrowok="t"/>
              </v:shape>
            </v:group>
            <v:group style="position:absolute;left:4677;top:1752;width:2;height:4358" coordorigin="4677,1752" coordsize="2,4358">
              <v:shape style="position:absolute;left:4677;top:1752;width:2;height:4358" coordorigin="4677,1752" coordsize="0,4358" path="m4677,6110l4677,1752e" filled="f" stroked="t" strokeweight=".41pt" strokecolor="#666666">
                <v:path arrowok="t"/>
              </v:shape>
            </v:group>
            <v:group style="position:absolute;left:4907;top:1752;width:2;height:4358" coordorigin="4907,1752" coordsize="2,4358">
              <v:shape style="position:absolute;left:4907;top:1752;width:2;height:4358" coordorigin="4907,1752" coordsize="0,4358" path="m4907,6110l4907,1752e" filled="f" stroked="t" strokeweight=".41pt" strokecolor="#666666">
                <v:path arrowok="t"/>
              </v:shape>
            </v:group>
            <v:group style="position:absolute;left:5136;top:1752;width:2;height:4358" coordorigin="5136,1752" coordsize="2,4358">
              <v:shape style="position:absolute;left:5136;top:1752;width:2;height:4358" coordorigin="5136,1752" coordsize="0,4358" path="m5136,6110l5136,1752e" filled="f" stroked="t" strokeweight=".41pt" strokecolor="#666666">
                <v:path arrowok="t"/>
              </v:shape>
            </v:group>
            <v:group style="position:absolute;left:5366;top:1752;width:2;height:4358" coordorigin="5366,1752" coordsize="2,4358">
              <v:shape style="position:absolute;left:5366;top:1752;width:2;height:4358" coordorigin="5366,1752" coordsize="0,4358" path="m5366,6110l5366,1752e" filled="f" stroked="t" strokeweight=".41pt" strokecolor="#666666">
                <v:path arrowok="t"/>
              </v:shape>
            </v:group>
            <v:group style="position:absolute;left:5596;top:1752;width:2;height:4358" coordorigin="5596,1752" coordsize="2,4358">
              <v:shape style="position:absolute;left:5596;top:1752;width:2;height:4358" coordorigin="5596,1752" coordsize="0,4358" path="m5596,6110l5596,1752e" filled="f" stroked="t" strokeweight=".41pt" strokecolor="#666666">
                <v:path arrowok="t"/>
              </v:shape>
            </v:group>
            <v:group style="position:absolute;left:5825;top:1752;width:2;height:4358" coordorigin="5825,1752" coordsize="2,4358">
              <v:shape style="position:absolute;left:5825;top:1752;width:2;height:4358" coordorigin="5825,1752" coordsize="0,4358" path="m5825,6110l5825,1752e" filled="f" stroked="t" strokeweight=".41pt" strokecolor="#666666">
                <v:path arrowok="t"/>
              </v:shape>
            </v:group>
            <v:group style="position:absolute;left:6055;top:1752;width:2;height:4358" coordorigin="6055,1752" coordsize="2,4358">
              <v:shape style="position:absolute;left:6055;top:1752;width:2;height:4358" coordorigin="6055,1752" coordsize="0,4358" path="m6055,6110l6055,1752e" filled="f" stroked="t" strokeweight=".41pt" strokecolor="#666666">
                <v:path arrowok="t"/>
              </v:shape>
            </v:group>
            <v:group style="position:absolute;left:6284;top:1752;width:2;height:4358" coordorigin="6284,1752" coordsize="2,4358">
              <v:shape style="position:absolute;left:6284;top:1752;width:2;height:4358" coordorigin="6284,1752" coordsize="0,4358" path="m6284,6110l6284,1752e" filled="f" stroked="t" strokeweight=".41pt" strokecolor="#666666">
                <v:path arrowok="t"/>
              </v:shape>
            </v:group>
            <v:group style="position:absolute;left:6514;top:1752;width:2;height:4358" coordorigin="6514,1752" coordsize="2,4358">
              <v:shape style="position:absolute;left:6514;top:1752;width:2;height:4358" coordorigin="6514,1752" coordsize="0,4358" path="m6514,6110l6514,1752e" filled="f" stroked="t" strokeweight=".41pt" strokecolor="#666666">
                <v:path arrowok="t"/>
              </v:shape>
            </v:group>
            <v:group style="position:absolute;left:6744;top:1752;width:2;height:4358" coordorigin="6744,1752" coordsize="2,4358">
              <v:shape style="position:absolute;left:6744;top:1752;width:2;height:4358" coordorigin="6744,1752" coordsize="0,4358" path="m6744,6110l6744,1752e" filled="f" stroked="t" strokeweight=".41pt" strokecolor="#666666">
                <v:path arrowok="t"/>
              </v:shape>
            </v:group>
            <v:group style="position:absolute;left:6973;top:1752;width:2;height:4358" coordorigin="6973,1752" coordsize="2,4358">
              <v:shape style="position:absolute;left:6973;top:1752;width:2;height:4358" coordorigin="6973,1752" coordsize="0,4358" path="m6973,6110l6973,1752e" filled="f" stroked="t" strokeweight=".41pt" strokecolor="#666666">
                <v:path arrowok="t"/>
              </v:shape>
            </v:group>
            <v:group style="position:absolute;left:7203;top:1752;width:2;height:4358" coordorigin="7203,1752" coordsize="2,4358">
              <v:shape style="position:absolute;left:7203;top:1752;width:2;height:4358" coordorigin="7203,1752" coordsize="0,4358" path="m7203,6110l7203,1752e" filled="f" stroked="t" strokeweight=".41pt" strokecolor="#666666">
                <v:path arrowok="t"/>
              </v:shape>
            </v:group>
            <v:group style="position:absolute;left:7432;top:1752;width:2;height:4358" coordorigin="7432,1752" coordsize="2,4358">
              <v:shape style="position:absolute;left:7432;top:1752;width:2;height:4358" coordorigin="7432,1752" coordsize="0,4358" path="m7432,6110l7432,1752e" filled="f" stroked="t" strokeweight=".41pt" strokecolor="#666666">
                <v:path arrowok="t"/>
              </v:shape>
            </v:group>
            <v:group style="position:absolute;left:7662;top:1752;width:2;height:4358" coordorigin="7662,1752" coordsize="2,4358">
              <v:shape style="position:absolute;left:7662;top:1752;width:2;height:4358" coordorigin="7662,1752" coordsize="0,4358" path="m7662,6110l7662,1752e" filled="f" stroked="t" strokeweight=".41pt" strokecolor="#666666">
                <v:path arrowok="t"/>
              </v:shape>
            </v:group>
            <v:group style="position:absolute;left:7892;top:1752;width:2;height:4358" coordorigin="7892,1752" coordsize="2,4358">
              <v:shape style="position:absolute;left:7892;top:1752;width:2;height:4358" coordorigin="7892,1752" coordsize="0,4358" path="m7892,6110l7892,1752e" filled="f" stroked="t" strokeweight=".41pt" strokecolor="#666666">
                <v:path arrowok="t"/>
              </v:shape>
            </v:group>
            <v:group style="position:absolute;left:8121;top:1752;width:2;height:4358" coordorigin="8121,1752" coordsize="2,4358">
              <v:shape style="position:absolute;left:8121;top:1752;width:2;height:4358" coordorigin="8121,1752" coordsize="0,4358" path="m8121,6110l8121,1752e" filled="f" stroked="t" strokeweight=".41pt" strokecolor="#666666">
                <v:path arrowok="t"/>
              </v:shape>
            </v:group>
            <v:group style="position:absolute;left:8351;top:1752;width:2;height:4358" coordorigin="8351,1752" coordsize="2,4358">
              <v:shape style="position:absolute;left:8351;top:1752;width:2;height:4358" coordorigin="8351,1752" coordsize="0,4358" path="m8351,6110l8351,1752e" filled="f" stroked="t" strokeweight=".41pt" strokecolor="#666666">
                <v:path arrowok="t"/>
              </v:shape>
            </v:group>
            <v:group style="position:absolute;left:8580;top:1752;width:2;height:4358" coordorigin="8580,1752" coordsize="2,4358">
              <v:shape style="position:absolute;left:8580;top:1752;width:2;height:4358" coordorigin="8580,1752" coordsize="0,4358" path="m8580,6110l8580,1752e" filled="f" stroked="t" strokeweight=".41pt" strokecolor="#666666">
                <v:path arrowok="t"/>
              </v:shape>
            </v:group>
            <v:group style="position:absolute;left:8810;top:1752;width:2;height:4358" coordorigin="8810,1752" coordsize="2,4358">
              <v:shape style="position:absolute;left:8810;top:1752;width:2;height:4358" coordorigin="8810,1752" coordsize="0,4358" path="m8810,6110l8810,1752e" filled="f" stroked="t" strokeweight=".41pt" strokecolor="#666666">
                <v:path arrowok="t"/>
              </v:shape>
            </v:group>
            <v:group style="position:absolute;left:9040;top:1752;width:2;height:4358" coordorigin="9040,1752" coordsize="2,4358">
              <v:shape style="position:absolute;left:9040;top:1752;width:2;height:4358" coordorigin="9040,1752" coordsize="0,4358" path="m9040,6110l9040,1752e" filled="f" stroked="t" strokeweight=".41pt" strokecolor="#666666">
                <v:path arrowok="t"/>
              </v:shape>
            </v:group>
            <v:group style="position:absolute;left:9269;top:1752;width:2;height:4358" coordorigin="9269,1752" coordsize="2,4358">
              <v:shape style="position:absolute;left:9269;top:1752;width:2;height:4358" coordorigin="9269,1752" coordsize="0,4358" path="m9269,6110l9269,1752e" filled="f" stroked="t" strokeweight=".41pt" strokecolor="#666666">
                <v:path arrowok="t"/>
              </v:shape>
            </v:group>
            <v:group style="position:absolute;left:9499;top:1752;width:2;height:4358" coordorigin="9499,1752" coordsize="2,4358">
              <v:shape style="position:absolute;left:9499;top:1752;width:2;height:4358" coordorigin="9499,1752" coordsize="0,4358" path="m9499,6110l9499,1752e" filled="f" stroked="t" strokeweight=".41pt" strokecolor="#666666">
                <v:path arrowok="t"/>
              </v:shape>
            </v:group>
            <v:group style="position:absolute;left:9728;top:1752;width:2;height:4358" coordorigin="9728,1752" coordsize="2,4358">
              <v:shape style="position:absolute;left:9728;top:1752;width:2;height:4358" coordorigin="9728,1752" coordsize="0,4358" path="m9728,6110l9728,1752e" filled="f" stroked="t" strokeweight=".41pt" strokecolor="#666666">
                <v:path arrowok="t"/>
              </v:shape>
            </v:group>
            <v:group style="position:absolute;left:9958;top:1752;width:2;height:4358" coordorigin="9958,1752" coordsize="2,4358">
              <v:shape style="position:absolute;left:9958;top:1752;width:2;height:4358" coordorigin="9958,1752" coordsize="0,4358" path="m9958,6110l9958,1752e" filled="f" stroked="t" strokeweight=".41pt" strokecolor="#666666">
                <v:path arrowok="t"/>
              </v:shape>
            </v:group>
            <v:group style="position:absolute;left:10188;top:1752;width:2;height:4358" coordorigin="10188,1752" coordsize="2,4358">
              <v:shape style="position:absolute;left:10188;top:1752;width:2;height:4358" coordorigin="10188,1752" coordsize="0,4358" path="m10188,6110l10188,1752e" filled="f" stroked="t" strokeweight=".41pt" strokecolor="#666666">
                <v:path arrowok="t"/>
              </v:shape>
            </v:group>
            <v:group style="position:absolute;left:10417;top:1752;width:2;height:4358" coordorigin="10417,1752" coordsize="2,4358">
              <v:shape style="position:absolute;left:10417;top:1752;width:2;height:4358" coordorigin="10417,1752" coordsize="0,4358" path="m10417,6110l10417,1752e" filled="f" stroked="t" strokeweight=".41pt" strokecolor="#666666">
                <v:path arrowok="t"/>
              </v:shape>
            </v:group>
            <v:group style="position:absolute;left:10647;top:1752;width:2;height:4358" coordorigin="10647,1752" coordsize="2,4358">
              <v:shape style="position:absolute;left:10647;top:1752;width:2;height:4358" coordorigin="10647,1752" coordsize="0,4358" path="m10647,6110l10647,1752e" filled="f" stroked="t" strokeweight=".41pt" strokecolor="#666666">
                <v:path arrowok="t"/>
              </v:shape>
            </v:group>
            <v:group style="position:absolute;left:3759;top:1752;width:7118;height:4362" coordorigin="3759,1752" coordsize="7118,4362">
              <v:shape style="position:absolute;left:3759;top:1752;width:7118;height:4362" coordorigin="3759,1752" coordsize="7118,4362" path="m3759,1752l10876,1752,10876,6115,3759,6115,3759,1752xe" filled="f" stroked="t" strokeweight=".41pt" strokecolor="#666666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(postmenopausal)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endometrial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BOD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MAS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INDE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6"/>
        </w:rPr>
        <w:t>CHA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2"/>
          <w:w w:val="9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5"/>
        </w:rPr>
        <w:t>ADU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6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8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OVER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16" w:lineRule="exact"/>
        <w:ind w:left="5033" w:right="3302"/>
        <w:jc w:val="center"/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9.077621pt;margin-top:14.547474pt;width:354.764pt;height:15.8662pt;mso-position-horizontal-relative:page;mso-position-vertical-relative:paragraph;z-index:-2777" type="#_x0000_t202" filled="f" stroked="f">
            <v:textbox inset="0,0,0,0" style="layout-flow:vertical;mso-layout-flow-alt:bottom-to-top">
              <w:txbxContent>
                <w:p>
                  <w:pPr>
                    <w:spacing w:before="3" w:after="0" w:line="240" w:lineRule="auto"/>
                    <w:ind w:left="24" w:right="-45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100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0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105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110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120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5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125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130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3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135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140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145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150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155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5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160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165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3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170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3" w:after="0" w:line="240" w:lineRule="auto"/>
                    <w:ind w:left="24" w:right="-45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175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0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180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185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190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195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5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200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205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3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210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215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220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225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37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230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5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235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4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240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43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245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  <w:p>
                  <w:pPr>
                    <w:spacing w:before="53" w:after="0" w:line="240" w:lineRule="auto"/>
                    <w:ind w:left="20" w:right="-41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2"/>
                    </w:rPr>
                    <w:t>250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spacing w:val="-6"/>
          <w:w w:val="100"/>
          <w:position w:val="-1"/>
        </w:rPr>
        <w:t>W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-1"/>
        </w:rPr>
        <w:t>eight</w:t>
      </w:r>
      <w:r>
        <w:rPr>
          <w:rFonts w:ascii="Arial" w:hAnsi="Arial" w:cs="Arial" w:eastAsia="Arial"/>
          <w:sz w:val="19"/>
          <w:szCs w:val="19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3"/>
          <w:position w:val="-1"/>
        </w:rPr>
        <w:t>(lb</w:t>
      </w:r>
      <w:r>
        <w:rPr>
          <w:rFonts w:ascii="Arial" w:hAnsi="Arial" w:cs="Arial" w:eastAsia="Arial"/>
          <w:sz w:val="19"/>
          <w:szCs w:val="19"/>
          <w:spacing w:val="-3"/>
          <w:w w:val="103"/>
          <w:position w:val="-1"/>
        </w:rPr>
        <w:t>s</w:t>
      </w:r>
      <w:r>
        <w:rPr>
          <w:rFonts w:ascii="Arial" w:hAnsi="Arial" w:cs="Arial" w:eastAsia="Arial"/>
          <w:sz w:val="19"/>
          <w:szCs w:val="19"/>
          <w:spacing w:val="0"/>
          <w:w w:val="103"/>
          <w:position w:val="-1"/>
        </w:rPr>
        <w:t>.)</w:t>
      </w:r>
      <w:r>
        <w:rPr>
          <w:rFonts w:ascii="Arial" w:hAnsi="Arial" w:cs="Arial" w:eastAsia="Arial"/>
          <w:sz w:val="19"/>
          <w:szCs w:val="19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790" w:top="840" w:bottom="1040" w:left="1700" w:right="840"/>
          <w:pgSz w:w="12060" w:h="15660"/>
        </w:sectPr>
      </w:pPr>
      <w:rPr/>
    </w:p>
    <w:p>
      <w:pPr>
        <w:spacing w:before="43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5'0"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8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5'1"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1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5'2"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8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5'3"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5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5'4"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5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5'5"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3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816498pt;margin-top:9.771023pt;width:11.84pt;height:61.059683pt;mso-position-horizontal-relative:page;mso-position-vertical-relative:paragraph;z-index:-2778" type="#_x0000_t202" filled="f" stroked="f">
            <v:textbox inset="0,0,0,0" style="layout-flow:vertical;mso-layout-flow-alt:bottom-to-top">
              <w:txbxContent>
                <w:p>
                  <w:pPr>
                    <w:spacing w:before="1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  <w:t>Height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3"/>
                    </w:rPr>
                    <w:t>(ft.,in.)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5'6"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9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5'7"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8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5'8"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2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5'9"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3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5'10"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4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5'11"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9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6'0"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5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6'1"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5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6'2"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5" w:after="0" w:line="240" w:lineRule="auto"/>
        <w:ind w:right="-13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6'3"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5" w:after="0" w:line="240" w:lineRule="auto"/>
        <w:ind w:right="-13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6'4"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4" w:after="0" w:line="240" w:lineRule="auto"/>
        <w:ind w:right="-1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</w:rPr>
        <w:t>6'5"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1" w:after="0" w:line="181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2"/>
          <w:position w:val="-1"/>
        </w:rPr>
        <w:t>6'6"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Underweight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Healt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100"/>
          <w:b/>
          <w:bCs/>
        </w:rPr>
        <w:t>h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9"/>
          <w:szCs w:val="19"/>
          <w:color w:val="231F20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weight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Overweight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Obese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40"/>
          <w:cols w:num="5" w:equalWidth="0">
            <w:col w:w="1957" w:space="318"/>
            <w:col w:w="1192" w:space="426"/>
            <w:col w:w="1385" w:space="375"/>
            <w:col w:w="1072" w:space="903"/>
            <w:col w:w="1892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1" w:after="0" w:line="240" w:lineRule="auto"/>
        <w:ind w:left="2371" w:right="-20"/>
        <w:jc w:val="left"/>
        <w:tabs>
          <w:tab w:pos="3960" w:val="left"/>
          <w:tab w:pos="6040" w:val="left"/>
          <w:tab w:pos="81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100"/>
        </w:rPr>
        <w:t>BMI</w:t>
      </w:r>
      <w:r>
        <w:rPr>
          <w:rFonts w:ascii="Arial" w:hAnsi="Arial" w:cs="Arial" w:eastAsia="Arial"/>
          <w:sz w:val="19"/>
          <w:szCs w:val="19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&lt;18.5</w:t>
      </w:r>
      <w:r>
        <w:rPr>
          <w:rFonts w:ascii="Arial" w:hAnsi="Arial" w:cs="Arial" w:eastAsia="Arial"/>
          <w:sz w:val="19"/>
          <w:szCs w:val="19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BMI</w:t>
      </w:r>
      <w:r>
        <w:rPr>
          <w:rFonts w:ascii="Arial" w:hAnsi="Arial" w:cs="Arial" w:eastAsia="Arial"/>
          <w:sz w:val="19"/>
          <w:szCs w:val="19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18.5–24.9</w:t>
      </w:r>
      <w:r>
        <w:rPr>
          <w:rFonts w:ascii="Arial" w:hAnsi="Arial" w:cs="Arial" w:eastAsia="Arial"/>
          <w:sz w:val="19"/>
          <w:szCs w:val="19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BMI</w:t>
      </w:r>
      <w:r>
        <w:rPr>
          <w:rFonts w:ascii="Arial" w:hAnsi="Arial" w:cs="Arial" w:eastAsia="Arial"/>
          <w:sz w:val="19"/>
          <w:szCs w:val="19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25.0–29.9</w:t>
      </w:r>
      <w:r>
        <w:rPr>
          <w:rFonts w:ascii="Arial" w:hAnsi="Arial" w:cs="Arial" w:eastAsia="Arial"/>
          <w:sz w:val="19"/>
          <w:szCs w:val="19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BMI</w:t>
      </w:r>
      <w:r>
        <w:rPr>
          <w:rFonts w:ascii="Arial" w:hAnsi="Arial" w:cs="Arial" w:eastAsia="Arial"/>
          <w:sz w:val="19"/>
          <w:szCs w:val="19"/>
          <w:spacing w:val="12"/>
          <w:w w:val="10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3"/>
        </w:rPr>
        <w:t>&gt;30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auto"/>
        <w:ind w:left="1280" w:right="21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Bod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Mas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Inde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(BMI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numbe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bod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weigh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</w:rPr>
        <w:t>adjuste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8"/>
        </w:rPr>
        <w:t>height.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7"/>
        </w:rPr>
        <w:t>Base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BMIs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adult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year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olde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fal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int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fou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</w:rPr>
        <w:t>categories: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6"/>
        </w:rPr>
        <w:t>unde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6"/>
        </w:rPr>
        <w:t>weight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6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health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weight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ove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weight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obese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Individual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ove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weigh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1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obes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catego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hav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4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1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4"/>
        </w:rPr>
        <w:t>eate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ris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thos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health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weigh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catego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3"/>
        </w:rPr>
        <w:t>man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3"/>
        </w:rPr>
        <w:t>diseases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includin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2"/>
        </w:rPr>
        <w:t>certai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2"/>
        </w:rPr>
        <w:t>cancers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9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fin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whic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catego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yo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</w:rPr>
        <w:t>locate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4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7"/>
        </w:rPr>
        <w:t>heigh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9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1"/>
        </w:rPr>
        <w:t>mov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5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3"/>
        </w:rPr>
        <w:t>os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2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14"/>
        </w:rPr>
        <w:t>char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4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5"/>
        </w:rPr>
        <w:t>weight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40"/>
        </w:sectPr>
      </w:pPr>
      <w:rPr/>
    </w:p>
    <w:p>
      <w:pPr>
        <w:spacing w:before="39" w:after="0" w:line="240" w:lineRule="auto"/>
        <w:ind w:left="20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Alcoholi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  <w:b/>
          <w:bCs/>
        </w:rPr>
        <w:t>drinks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280" w:right="2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drinker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drinks/day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particularl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heavy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alcoho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east.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Ultraviole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280" w:right="1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Ultraviole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(UV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sunlamps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tannin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ematu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damag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melanom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rapidly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easing.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9.592934pt;margin-top:2.406041pt;width:81.250223pt;height:90.358013pt;mso-position-horizontal-relative:page;mso-position-vertical-relative:paragraph;z-index:-2776" type="#_x0000_t75">
            <v:imagedata r:id="rId22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Viruse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bacteria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280" w:right="19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bacteri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contribut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sexuall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transmitte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  <w:b/>
          <w:bCs/>
        </w:rPr>
        <w:t>papillomaviru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(HPV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  <w:i/>
        </w:rPr>
        <w:t>anal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cours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partner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HPV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easingl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HP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280" w:right="20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(HBV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(HCV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majo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Africa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HB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carrie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HB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HB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blood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injectio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high-ris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behavio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(unp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otecte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sex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multipl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partners)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vaccin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</w:rPr>
        <w:t>HC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8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onges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7"/>
        </w:rPr>
        <w:t>HC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injectio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transmissio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eceive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blood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transfusio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vaccin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280" w:right="10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adult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  <w:b/>
          <w:bCs/>
        </w:rPr>
        <w:t>Epstein-Bar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(EBV)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linked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lymphoma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</w:rPr>
        <w:t>EB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mononucleosis.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  <w:b/>
          <w:bCs/>
        </w:rPr>
        <w:t>Kaposi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83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</w:rPr>
        <w:t>sarcoma-associate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herpesvirus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(KSHV)</w:t>
      </w:r>
      <w:r>
        <w:rPr>
          <w:rFonts w:ascii="Times New Roman" w:hAnsi="Times New Roman" w:cs="Times New Roman" w:eastAsia="Times New Roman"/>
          <w:sz w:val="24"/>
          <w:szCs w:val="24"/>
          <w:color w:val="6F66AE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6F66AE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herpesviru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(HH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-8)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Kaposi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6F66AE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6F66AE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7"/>
        </w:rPr>
        <w:t>KSH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person-to-perso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contacts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Mediterranea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280" w:right="2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Africa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countries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7"/>
        </w:rPr>
        <w:t>KSH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KSHV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homosexua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7"/>
        </w:rPr>
        <w:t>KSH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</w:rPr>
        <w:t>EB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immune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weakened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immunodeficienc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(HIV)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AIDS.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40" w:bottom="1040" w:left="880" w:right="840"/>
          <w:pgSz w:w="12060" w:h="15660"/>
        </w:sectPr>
      </w:pPr>
      <w:rPr/>
    </w:p>
    <w:p>
      <w:pPr>
        <w:spacing w:before="62" w:after="0" w:line="243" w:lineRule="auto"/>
        <w:ind w:left="2300" w:right="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Helicobacte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pylori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bacterium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widesp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pepti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ulcer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gastriti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(inflammatio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stomach)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pylor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contribute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pylor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neithe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symptom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8.5pt;margin-top:3.559448pt;width:85pt;height:180.04pt;mso-position-horizontal-relative:page;mso-position-vertical-relative:paragraph;z-index:-2775" type="#_x0000_t75">
            <v:imagedata r:id="rId23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2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invisible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damag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2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2300" w:right="2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cosmic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ray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(ray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earth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atmosphe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space)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accoun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centag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cent)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risk.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00" w:right="17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elevate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radon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naturall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occurrin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radioactive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eakdow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uranium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naturall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elevate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unde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uraniu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world.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oundin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crack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foundation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elevated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00" w:right="12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radon-expose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estimate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00" w:right="2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20,00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strategie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esidentia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00" w:right="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radioactiv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atomi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bomb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nuclea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weapon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fallout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ionizing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eceive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atomi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vivor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Japa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esulte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leukemi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stomach,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Radioactiv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abov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atomi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conducte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Governmen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late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00" w:right="20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1950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1960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Nevada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especiall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radioactiv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iodine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Iodine-13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I-131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collect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gland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hyperlink r:id="rId24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http://cance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8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2"/>
            <w:b/>
            <w:bCs/>
          </w:rPr>
          <w:t>.gov/i13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8"/>
            <w:w w:val="112"/>
            <w:b/>
            <w:bCs/>
          </w:rPr>
          <w:t>1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00" w:right="13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procedures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eceiv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ringworm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neck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X-ray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ionizin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ocedu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eceive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long-ter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860" w:right="840"/>
          <w:pgSz w:w="12060" w:h="15660"/>
        </w:sectPr>
      </w:pPr>
      <w:rPr/>
    </w:p>
    <w:p>
      <w:pPr>
        <w:spacing w:before="62" w:after="0" w:line="243" w:lineRule="auto"/>
        <w:ind w:left="1460" w:right="15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.5pt;margin-top:188.5pt;width:85pt;height:148.1pt;mso-position-horizontal-relative:page;mso-position-vertical-relative:page;z-index:-2774" coordorigin="970,3770" coordsize="1700,2962">
            <v:group style="position:absolute;left:980;top:3780;width:1680;height:1921" coordorigin="980,3780" coordsize="1680,1921">
              <v:shape style="position:absolute;left:980;top:3780;width:1680;height:1921" coordorigin="980,3780" coordsize="1680,1921" path="m982,5701l982,3780,2662,3780,2662,5701,982,5701e" filled="t" fillcolor="#004FA3" stroked="f">
                <v:path arrowok="t"/>
                <v:fill/>
              </v:shape>
            </v:group>
            <v:group style="position:absolute;left:980;top:4122;width:1680;height:1855" coordorigin="980,4122" coordsize="1680,1855">
              <v:shape style="position:absolute;left:980;top:4122;width:1680;height:1855" coordorigin="980,4122" coordsize="1680,1855" path="m1131,4387l1109,4390,1087,4397,1072,4403,1072,5958,2752,5974,2752,4612,2534,4612,2527,4593,2495,4540,2451,4497,2413,4473,2149,4473,2148,4470,1824,4470,1809,4460,1793,4451,1775,4444,1772,4443,1668,4443,1672,4426,1675,4408,1677,4390,1173,4390,1156,4388,1131,4387e" filled="t" fillcolor="#F5DDBD" stroked="f">
                <v:path arrowok="t"/>
                <v:fill/>
              </v:shape>
              <v:shape style="position:absolute;left:980;top:4122;width:1680;height:1855" coordorigin="980,4122" coordsize="1680,1855" path="m2647,4572l2586,4584,2534,4612,2752,4612,2752,4607,2751,4607,2733,4595,2714,4585,2693,4578,2671,4573,2647,4572e" filled="t" fillcolor="#F5DDBD" stroked="f">
                <v:path arrowok="t"/>
                <v:fill/>
              </v:shape>
              <v:shape style="position:absolute;left:980;top:4122;width:1680;height:1855" coordorigin="980,4122" coordsize="1680,1855" path="m2285,4443l2224,4452,2149,4473,2413,4473,2355,4451,2285,4443e" filled="t" fillcolor="#F5DDBD" stroked="f">
                <v:path arrowok="t"/>
                <v:fill/>
              </v:shape>
              <v:shape style="position:absolute;left:980;top:4122;width:1680;height:1855" coordorigin="980,4122" coordsize="1680,1855" path="m1986,4352l1923,4367,1871,4403,1833,4452,1824,4470,2148,4470,2107,4400,2054,4365,1986,4352e" filled="t" fillcolor="#F5DDBD" stroked="f">
                <v:path arrowok="t"/>
                <v:fill/>
              </v:shape>
              <v:shape style="position:absolute;left:980;top:4122;width:1680;height:1855" coordorigin="980,4122" coordsize="1680,1855" path="m1707,4435l1687,4439,1668,4443,1772,4443,1754,4439,1732,4436,1707,4435e" filled="t" fillcolor="#F5DDBD" stroked="f">
                <v:path arrowok="t"/>
                <v:fill/>
              </v:shape>
              <v:shape style="position:absolute;left:980;top:4122;width:1680;height:1855" coordorigin="980,4122" coordsize="1680,1855" path="m1410,4122l1344,4136,1285,4166,1237,4209,1201,4264,1180,4327,1176,4373,1176,4379,1177,4385,1173,4390,1677,4390,1677,4388,1677,4385,1678,4364,1676,4342,1660,4279,1628,4224,1583,4178,1526,4145,1459,4126,1435,4123,1410,4122e" filled="t" fillcolor="#F5DDBD" stroked="f">
                <v:path arrowok="t"/>
                <v:fill/>
              </v:shape>
            </v:group>
            <v:group style="position:absolute;left:980;top:5234;width:1680;height:1470" coordorigin="980,5234" coordsize="1680,1470">
              <v:shape style="position:absolute;left:980;top:5234;width:1680;height:1470" coordorigin="980,5234" coordsize="1680,1470" path="m2903,6705l2903,5236,2808,5237,2606,5243,2496,5247,2381,5254,2261,5261,2136,5271,2008,5283,1876,5297,1740,5314,1602,5333,1461,5355,1318,5381,1223,5399,1223,6705,2903,6705e" filled="t" fillcolor="#00A89C" stroked="f">
                <v:path arrowok="t"/>
                <v:fill/>
              </v:shape>
            </v:group>
            <v:group style="position:absolute;left:2020;top:4395;width:292;height:1568" coordorigin="2020,4395" coordsize="292,1568">
              <v:shape style="position:absolute;left:2020;top:4395;width:292;height:1568" coordorigin="2020,4395" coordsize="292,1568" path="m2158,4395l2094,4413,2046,4457,2022,4518,2020,4541,2020,5830,2041,5892,2085,5938,2149,5961,2173,5963,2196,5960,2255,5932,2296,5882,2312,5817,2311,4528,2291,4466,2246,4420,2183,4397,2158,4395e" filled="t" fillcolor="#BABBB9" stroked="f">
                <v:path arrowok="t"/>
                <v:fill/>
              </v:shape>
            </v:group>
            <v:group style="position:absolute;left:2020;top:4395;width:292;height:1568" coordorigin="2020,4395" coordsize="292,1568">
              <v:shape style="position:absolute;left:2020;top:4395;width:292;height:1568" coordorigin="2020,4395" coordsize="292,1568" path="m2312,5817l2296,5882,2255,5932,2196,5960,2173,5963,2149,5961,2085,5938,2041,5892,2020,5830,2020,4541,2022,4518,2046,4457,2094,4413,2158,4395,2183,4397,2246,4420,2291,4466,2311,4528,2312,5817xe" filled="f" stroked="t" strokeweight="1pt" strokecolor="#000000">
                <v:path arrowok="t"/>
              </v:shape>
            </v:group>
            <v:group style="position:absolute;left:1968;top:4349;width:395;height:197" coordorigin="1968,4349" coordsize="395,197">
              <v:shape style="position:absolute;left:1968;top:4349;width:395;height:197" coordorigin="1968,4349" coordsize="395,197" path="m2143,4349l2079,4368,2026,4406,1988,4459,1969,4523,1968,4546,2363,4527,2346,4466,2311,4414,2260,4376,2194,4353,2143,4349e" filled="t" fillcolor="#BABBB9" stroked="f">
                <v:path arrowok="t"/>
                <v:fill/>
              </v:shape>
            </v:group>
            <v:group style="position:absolute;left:1968;top:4349;width:395;height:197" coordorigin="1968,4349" coordsize="395,197">
              <v:shape style="position:absolute;left:1968;top:4349;width:395;height:197" coordorigin="1968,4349" coordsize="395,197" path="m1968,4546l1979,4479,2011,4422,2060,4379,2120,4353,2143,4349,2169,4350,2239,4366,2296,4400,2337,4447,2360,4506,2363,4527,1968,4546xe" filled="f" stroked="t" strokeweight="1pt" strokecolor="#000000">
                <v:path arrowok="t"/>
              </v:shape>
            </v:group>
            <v:group style="position:absolute;left:1124;top:4550;width:979;height:1234" coordorigin="1124,4550" coordsize="979,1234">
              <v:shape style="position:absolute;left:1124;top:4550;width:979;height:1234" coordorigin="1124,4550" coordsize="979,1234" path="m2103,4987l1197,4987,1197,5784,2103,5784,2103,4987e" filled="t" fillcolor="#E1253F" stroked="f">
                <v:path arrowok="t"/>
                <v:fill/>
              </v:shape>
              <v:shape style="position:absolute;left:1124;top:4550;width:979;height:1234" coordorigin="1124,4550" coordsize="979,1234" path="m1645,4550l1560,4555,1480,4572,1405,4598,1337,4634,1276,4678,1224,4729,1182,4786,1150,4849,1131,4916,1124,4987,2165,4987,2159,4916,2139,4849,2107,4786,2065,4729,2013,4678,1952,4634,1884,4598,1809,4572,1729,4555,1645,4550e" filled="t" fillcolor="#E1253F" stroked="f">
                <v:path arrowok="t"/>
                <v:fill/>
              </v:shape>
            </v:group>
            <v:group style="position:absolute;left:1124;top:4550;width:1042;height:1234" coordorigin="1124,4550" coordsize="1042,1234">
              <v:shape style="position:absolute;left:1124;top:4550;width:1042;height:1234" coordorigin="1124,4550" coordsize="1042,1234" path="m2165,4987l2159,4916,2139,4849,2107,4786,2065,4729,2013,4678,1952,4634,1884,4598,1809,4572,1729,4555,1645,4550,1602,4551,1519,4562,1442,4584,1370,4615,1306,4655,1249,4702,1202,4757,1165,4817,1139,4882,1126,4951,1124,4987,1197,4987,1197,5784,2103,5784,2103,4987,2165,4987xe" filled="f" stroked="t" strokeweight="1pt" strokecolor="#000000">
                <v:path arrowok="t"/>
              </v:shape>
            </v:group>
            <v:group style="position:absolute;left:1551;top:4769;width:188;height:188" coordorigin="1551,4769" coordsize="188,188">
              <v:shape style="position:absolute;left:1551;top:4769;width:188;height:188" coordorigin="1551,4769" coordsize="188,188" path="m1551,4769l1738,4769,1738,4957,1551,4957,1551,4769e" filled="t" fillcolor="#000000" stroked="f">
                <v:path arrowok="t"/>
                <v:fill/>
              </v:shape>
            </v:group>
            <v:group style="position:absolute;left:1457;top:5317;width:188;height:406" coordorigin="1457,5317" coordsize="188,406">
              <v:shape style="position:absolute;left:1457;top:5317;width:188;height:406" coordorigin="1457,5317" coordsize="188,406" path="m1457,5317l1645,5317,1645,5723,1457,5723,1457,5317e" filled="t" fillcolor="#000000" stroked="f">
                <v:path arrowok="t"/>
                <v:fill/>
              </v:shape>
            </v:group>
            <v:group style="position:absolute;left:1655;top:5317;width:188;height:406" coordorigin="1655,5317" coordsize="188,406">
              <v:shape style="position:absolute;left:1655;top:5317;width:188;height:406" coordorigin="1655,5317" coordsize="188,406" path="m1655,5317l1843,5317,1843,5723,1655,5723,1655,5317e" filled="t" fillcolor="#000000" stroked="f">
                <v:path arrowok="t"/>
                <v:fill/>
              </v:shape>
            </v:group>
            <v:group style="position:absolute;left:980;top:5391;width:1680;height:1331" coordorigin="980,5391" coordsize="1680,1331">
              <v:shape style="position:absolute;left:980;top:5391;width:1680;height:1331" coordorigin="980,5391" coordsize="1680,1331" path="m1759,5442l1759,6722,3439,6722,3439,5815,3277,5764,3076,5706,2882,5654,2693,5607,2512,5567,2337,5532,2169,5501,2009,5476,1858,5454,1759,5442e" filled="t" fillcolor="#00A89C" stroked="f">
                <v:path arrowok="t"/>
                <v:fill/>
              </v:shape>
            </v:group>
            <v:group style="position:absolute;left:980;top:5588;width:106;height:1134" coordorigin="980,5588" coordsize="106,1134">
              <v:shape style="position:absolute;left:980;top:5588;width:106;height:1134" coordorigin="980,5588" coordsize="106,1134" path="m1775,6644l1775,6722,1815,6722,1810,6712,1775,6644e" filled="t" fillcolor="#EFC388" stroked="f">
                <v:path arrowok="t"/>
                <v:fill/>
              </v:shape>
            </v:group>
            <v:group style="position:absolute;left:980;top:5391;width:480;height:1331" coordorigin="980,5391" coordsize="480,1331">
              <v:shape style="position:absolute;left:980;top:5391;width:480;height:1331" coordorigin="980,5391" coordsize="480,1331" path="m1752,6038l1752,6259,1784,6305,1843,6394,1900,6484,1954,6577,2006,6671,2031,6722,2171,6722,2151,6679,2106,6590,2058,6502,2008,6415,1956,6330,1902,6248,1846,6167,1790,6088,1752,6038e" filled="t" fillcolor="#EFC388" stroked="f">
                <v:path arrowok="t"/>
                <v:fill/>
              </v:shape>
            </v:group>
            <v:group style="position:absolute;left:980;top:5411;width:853;height:1311" coordorigin="980,5411" coordsize="853,1311">
              <v:shape style="position:absolute;left:980;top:5411;width:853;height:1311" coordorigin="980,5411" coordsize="853,1311" path="m1310,5563l1310,5754,1355,5805,1414,5874,1473,5946,1531,6020,1589,6096,1647,6175,1703,6256,1757,6338,1810,6423,1860,6509,1908,6597,1952,6686,1969,6722,2105,6722,2094,6695,2055,6610,2013,6526,1968,6444,1922,6362,1873,6283,1823,6205,1772,6128,1719,6054,1665,5981,1610,5910,1555,5842,1500,5775,1445,5711,1390,5650,1336,5590,1310,5563e" filled="t" fillcolor="#EFC388" stroked="f">
                <v:path arrowok="t"/>
                <v:fill/>
              </v:shape>
            </v:group>
            <v:group style="position:absolute;left:1118;top:5461;width:1082;height:1261" coordorigin="1118,5461" coordsize="1082,1261">
              <v:shape style="position:absolute;left:1118;top:5461;width:1082;height:1261" coordorigin="1118,5461" coordsize="1082,1261" path="m1118,5461l1167,5511,1217,5564,1268,5620,1321,5678,1374,5739,1427,5802,1481,5867,1535,5934,1588,6004,1641,6075,1692,6148,1743,6223,1792,6299,1839,6377,1885,6456,1928,6536,1968,6617,2006,6700,2015,6722,2149,6722,2142,6704,2109,6626,2073,6548,2035,6472,1995,6396,1954,6322,1910,6249,1865,6177,1818,6106,1770,6037,1721,5969,1672,5903,1621,5839,1570,5776,1519,5715,1468,5656,1417,5599,1366,5544,1315,5491,1156,5466,1118,5461e" filled="t" fillcolor="#EFC388" stroked="f">
                <v:path arrowok="t"/>
                <v:fill/>
              </v:shape>
            </v:group>
            <v:group style="position:absolute;left:1563;top:5534;width:1012;height:1188" coordorigin="1563,5534" coordsize="1012,1188">
              <v:shape style="position:absolute;left:1563;top:5534;width:1012;height:1188" coordorigin="1563,5534" coordsize="1012,1188" path="m1563,5534l1610,5584,1658,5637,1707,5691,1756,5748,1805,5806,1855,5867,1905,5929,1954,5993,2003,6058,2051,6125,2098,6194,2144,6264,2189,6335,2232,6408,2273,6481,2312,6556,2349,6632,2384,6708,2390,6722,2523,6722,2522,6718,2492,6646,2460,6574,2426,6504,2390,6434,2353,6365,2314,6297,2273,6230,2232,6164,2189,6099,2145,6036,2101,5973,2055,5913,2010,5853,1963,5795,1917,5738,1871,5683,1824,5630,1778,5578,1621,5546,1563,5534e" filled="t" fillcolor="#EFC388" stroked="f">
                <v:path arrowok="t"/>
                <v:fill/>
              </v:shape>
            </v:group>
            <v:group style="position:absolute;left:2081;top:5650;width:579;height:1072" coordorigin="2081,5650" coordsize="579,1072">
              <v:shape style="position:absolute;left:2081;top:5650;width:579;height:1072" coordorigin="2081,5650" coordsize="579,1072" path="m2081,5650l2121,5699,2162,5750,2203,5803,2244,5857,2284,5912,2325,5968,2365,6026,2405,6085,2444,6145,2482,6206,2519,6268,2556,6331,2591,6395,2625,6459,2657,6525,2660,6530,2660,6257,2655,6248,2622,6190,2587,6132,2552,6076,2516,6020,2480,5965,2443,5911,2406,5858,2369,5806,2331,5756,2294,5706,2138,5664,2081,5650e" filled="t" fillcolor="#EFC388" stroked="f">
                <v:path arrowok="t"/>
                <v:fill/>
              </v:shape>
            </v:group>
            <v:group style="position:absolute;left:2589;top:5794;width:71;height:928" coordorigin="2589,5794" coordsize="71,928">
              <v:shape style="position:absolute;left:2589;top:5794;width:71;height:928" coordorigin="2589,5794" coordsize="71,928" path="m2589,5794l2621,5840,2653,5887,2660,5898,2660,5817,2626,5806,2589,5794e" filled="t" fillcolor="#EFC388" stroked="f">
                <v:path arrowok="t"/>
                <v:fill/>
              </v:shape>
            </v:group>
            <v:group style="position:absolute;left:980;top:5661;width:1680;height:1061" coordorigin="980,5661" coordsize="1680,1061">
              <v:shape style="position:absolute;left:980;top:5661;width:1680;height:1061" coordorigin="980,5661" coordsize="1680,1061" path="m1346,6064l1346,6722,3026,6722,3026,5722,2891,5739,2748,5759,2599,5782,2444,5808,2285,5837,2120,5870,1950,5908,1776,5949,1597,5994,1414,6044,1346,6064e" filled="t" fillcolor="#00A89C" stroked="f">
                <v:path arrowok="t"/>
                <v:fill/>
              </v:shape>
            </v:group>
            <v:group style="position:absolute;left:2358;top:5661;width:302;height:1061" coordorigin="2358,5661" coordsize="302,1061">
              <v:shape style="position:absolute;left:2358;top:5661;width:302;height:1061" coordorigin="2358,5661" coordsize="302,1061" path="m2660,6592l2660,6391,2633,6425,2581,6494,2532,6564,2484,6636,2439,6709,2431,6722,2573,6722,2577,6715,2622,6647,2660,6592e" filled="t" fillcolor="#85CCC7" stroked="f">
                <v:path arrowok="t"/>
                <v:fill/>
              </v:shape>
            </v:group>
            <v:group style="position:absolute;left:1987;top:5676;width:673;height:1046" coordorigin="1987,5676" coordsize="673,1046">
              <v:shape style="position:absolute;left:1987;top:5676;width:673;height:1046" coordorigin="1987,5676" coordsize="673,1046" path="m2660,6124l2660,5955,2642,5972,2588,6026,2535,6081,2481,6138,2429,6197,2377,6257,2326,6319,2277,6382,2229,6446,2183,6511,2139,6578,2097,6646,2057,6714,2053,6722,2192,6722,2199,6709,2244,6637,2291,6566,2341,6497,2393,6428,2447,6361,2502,6296,2559,6232,2616,6170,2660,6124e" filled="t" fillcolor="#85CCC7" stroked="f">
                <v:path arrowok="t"/>
                <v:fill/>
              </v:shape>
            </v:group>
            <v:group style="position:absolute;left:1616;top:5718;width:1044;height:1004" coordorigin="1616,5718" coordsize="1044,1004">
              <v:shape style="position:absolute;left:1616;top:5718;width:1044;height:1004" coordorigin="1616,5718" coordsize="1044,1004" path="m2660,5741l2660,5722,2488,5743,2438,5786,2389,5831,2339,5878,2289,5926,2239,5975,2189,6026,2139,6078,2091,6132,2043,6187,1996,6243,1950,6300,1906,6358,1862,6418,1821,6478,1781,6539,1744,6601,1708,6664,1678,6722,1813,6722,1850,6656,1891,6590,1934,6525,1979,6461,2026,6398,2074,6336,2124,6276,2175,6216,2226,6159,2278,6103,2331,6048,2383,5995,2436,5944,2488,5895,2539,5848,2589,5802,2638,5759,2660,5741e" filled="t" fillcolor="#85CCC7" stroked="f">
                <v:path arrowok="t"/>
                <v:fill/>
              </v:shape>
            </v:group>
            <v:group style="position:absolute;left:1241;top:5780;width:1000;height:942" coordorigin="1241,5780" coordsize="1000,942">
              <v:shape style="position:absolute;left:1241;top:5780;width:1000;height:942" coordorigin="1241,5780" coordsize="1000,942" path="m2241,5780l2024,5816,1979,5858,1934,5902,1889,5946,1844,5992,1799,6039,1754,6088,1710,6137,1667,6187,1624,6239,1582,6291,1541,6345,1501,6399,1463,6454,1426,6510,1390,6566,1356,6624,1324,6682,1304,6722,1439,6722,1467,6671,1504,6610,1543,6549,1584,6489,1627,6430,1671,6373,1716,6316,1763,6260,1810,6206,1858,6152,1906,6100,1955,6050,2003,6001,2052,5953,2100,5907,2148,5863,2195,5820,2241,5780e" filled="t" fillcolor="#85CCC7" stroked="f">
                <v:path arrowok="t"/>
                <v:fill/>
              </v:shape>
            </v:group>
            <v:group style="position:absolute;left:980;top:5876;width:742;height:846" coordorigin="980,5876" coordsize="742,846">
              <v:shape style="position:absolute;left:980;top:5876;width:742;height:846" coordorigin="980,5876" coordsize="742,846" path="m1813,5876l1618,5919,1540,6001,1464,6086,1390,6175,1318,6267,1250,6361,1186,6457,1126,6556,1072,6656,1071,6658,1071,6722,1173,6722,1219,6635,1250,6582,1282,6529,1316,6477,1350,6426,1386,6375,1423,6325,1460,6276,1498,6227,1537,6180,1576,6133,1615,6088,1695,5999,1774,5916,1813,5876e" filled="t" fillcolor="#85CCC7" stroked="f">
                <v:path arrowok="t"/>
                <v:fill/>
              </v:shape>
            </v:group>
            <v:group style="position:absolute;left:980;top:5996;width:235;height:726" coordorigin="980,5996" coordsize="235,726">
              <v:shape style="position:absolute;left:980;top:5996;width:235;height:726" coordorigin="980,5996" coordsize="235,726" path="m1657,5996l1464,6048,1435,6084,1422,6101,1422,6300,1442,6272,1472,6230,1533,6149,1595,6071,1626,6033,1657,5996e" filled="t" fillcolor="#85CCC7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elevate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exceptio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child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2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eceive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X-ray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egnanc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child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leukemi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X-ray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egnant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eceive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weekl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X-ray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extende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period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monito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tube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culosi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radiation-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460" w:right="1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90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edient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egiste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althoug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tested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banne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estricted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ethylen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oxide,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</w:rPr>
        <w:t>amitrole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chlorophenox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  <w:i/>
        </w:rPr>
        <w:t>herbicides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dimethylhydrazine,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hexachlorobenzene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hexamethylphosphoramide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chlordecone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</w:rPr>
        <w:t>acetate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</w:rPr>
        <w:t>lindane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mirex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nitrofen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toxaphene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farmers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applicators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pilots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manufactu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lymphati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stomach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brain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melanom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exactl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  <w:i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-causing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rathe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hyperlink r:id="rId25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1"/>
            <w:b/>
            <w:bCs/>
          </w:rPr>
          <w:t>.aghealth.org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460" w:right="1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cyclophosphamide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</w:rPr>
        <w:t>chlorambucil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</w:rPr>
        <w:t>melphalan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secon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leukemia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immunosupp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essants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cyclospori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azathioprin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transplants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especiall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lymphoma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Administratio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determine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life-savin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outweig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ecommende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concernin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5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specialist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egularl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aspiri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nonste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oida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anti-inflammato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medicines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inconsistent.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460" w:right="15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Estrogen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symptom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menopaus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gynecological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endometria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Progesterone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1700" w:right="820"/>
          <w:pgSz w:w="12060" w:h="15660"/>
        </w:sectPr>
      </w:pPr>
      <w:rPr/>
    </w:p>
    <w:p>
      <w:pPr>
        <w:spacing w:before="62" w:after="0" w:line="243" w:lineRule="auto"/>
        <w:ind w:left="2320" w:right="30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hormon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combinatio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hormon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eplacement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therap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agains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endometrial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syntheti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Long-ter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user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combinatio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contraceptive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substantiall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endometria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ovaria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experienc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early-onse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contraceptive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substantially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formulation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past.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20" w:right="18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endometria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tamoxife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amoxife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syntheti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hormon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ecommende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concernin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specialist.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20" w:right="2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</w:rPr>
        <w:t>Diethylstilbestro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syntheti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escribe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1940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1971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daughter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birt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chance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vagina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egnanc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slightl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findings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longer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escribed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cattl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banned.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Solvents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320" w:right="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2.582813pt;width:85pt;height:141.16pt;mso-position-horizontal-relative:page;mso-position-vertical-relative:paragraph;z-index:-2773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solvent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thinners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emovers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cleanin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</w:rPr>
        <w:t>benzene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carbo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tetrachloride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chloroform,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dichloromethan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(methylen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chloride)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tetrachloroethylene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</w:rPr>
        <w:t>trichloroethylene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suggestive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conclusive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except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benzene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exceptio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benzene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humans.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20" w:right="1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Benzen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leukemi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humans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widesp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solven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gasolin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component.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edien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banned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9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employe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pharmaceutica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leather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rubbe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transportatio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benzene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Inhalin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contaminate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gasoline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contaminatio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congeste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automobil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exhaust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estimate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840" w:right="840"/>
          <w:pgSz w:w="12060" w:h="15660"/>
        </w:sectPr>
      </w:pPr>
      <w:rPr/>
    </w:p>
    <w:p>
      <w:pPr>
        <w:spacing w:before="62" w:after="0" w:line="243" w:lineRule="auto"/>
        <w:ind w:left="1460" w:right="1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7.5pt;margin-top:102.790001pt;width:85pt;height:135.830pt;mso-position-horizontal-relative:page;mso-position-vertical-relative:page;z-index:-2772" coordorigin="950,2056" coordsize="1700,2717">
            <v:shape style="position:absolute;left:960;top:2056;width:1680;height:2707" type="#_x0000_t75">
              <v:imagedata r:id="rId27" o:title=""/>
            </v:shape>
            <v:shape style="position:absolute;left:950;top:2227;width:1700;height:2546" type="#_x0000_t75">
              <v:imagedata r:id="rId28" o:title=""/>
            </v:shape>
            <v:group style="position:absolute;left:2578;top:2817;width:60;height:59" coordorigin="2578,2817" coordsize="60,59">
              <v:shape style="position:absolute;left:2578;top:2817;width:60;height:59" coordorigin="2578,2817" coordsize="60,59" path="m2601,2817l2585,2828,2578,2851,2589,2869,2611,2876,2630,2866,2638,2846,2637,2838,2625,2822,2601,2817e" filled="t" fillcolor="#9A8F7A" stroked="f">
                <v:path arrowok="t"/>
                <v:fill/>
              </v:shape>
            </v:group>
            <v:group style="position:absolute;left:1208;top:2927;width:60;height:59" coordorigin="1208,2927" coordsize="60,59">
              <v:shape style="position:absolute;left:1208;top:2927;width:60;height:59" coordorigin="1208,2927" coordsize="60,59" path="m1231,2927l1215,2938,1208,2961,1219,2979,1241,2986,1260,2976,1268,2956,1267,2948,1255,2932,1231,2927e" filled="t" fillcolor="#9A8F7A" stroked="f">
                <v:path arrowok="t"/>
                <v:fill/>
              </v:shape>
            </v:group>
            <v:group style="position:absolute;left:1148;top:2777;width:60;height:59" coordorigin="1148,2777" coordsize="60,59">
              <v:shape style="position:absolute;left:1148;top:2777;width:60;height:59" coordorigin="1148,2777" coordsize="60,59" path="m1171,2777l1155,2788,1148,2811,1159,2829,1181,2836,1200,2826,1208,2806,1207,2798,1195,2782,1171,2777e" filled="t" fillcolor="#9A8F7A" stroked="f">
                <v:path arrowok="t"/>
                <v:fill/>
              </v:shape>
            </v:group>
            <v:group style="position:absolute;left:1828;top:2207;width:60;height:59" coordorigin="1828,2207" coordsize="60,59">
              <v:shape style="position:absolute;left:1828;top:2207;width:60;height:59" coordorigin="1828,2207" coordsize="60,59" path="m1851,2207l1835,2218,1828,2241,1839,2259,1861,2266,1880,2256,1888,2236,1887,2228,1875,2212,1851,2207e" filled="t" fillcolor="#9A8F7A" stroked="f">
                <v:path arrowok="t"/>
                <v:fill/>
              </v:shape>
            </v:group>
            <v:group style="position:absolute;left:1618;top:2107;width:60;height:59" coordorigin="1618,2107" coordsize="60,59">
              <v:shape style="position:absolute;left:1618;top:2107;width:60;height:59" coordorigin="1618,2107" coordsize="60,59" path="m1641,2107l1625,2118,1618,2141,1629,2159,1651,2166,1670,2156,1678,2136,1677,2128,1665,2112,1641,2107e" filled="t" fillcolor="#9A8F7A" stroked="f">
                <v:path arrowok="t"/>
                <v:fill/>
              </v:shape>
            </v:group>
            <v:group style="position:absolute;left:1658;top:2657;width:60;height:59" coordorigin="1658,2657" coordsize="60,59">
              <v:shape style="position:absolute;left:1658;top:2657;width:60;height:59" coordorigin="1658,2657" coordsize="60,59" path="m1681,2657l1665,2668,1658,2691,1669,2709,1691,2716,1710,2706,1718,2686,1717,2678,1705,2662,1681,2657e" filled="t" fillcolor="#9A8F7A" stroked="f">
                <v:path arrowok="t"/>
                <v:fill/>
              </v:shape>
            </v:group>
            <v:group style="position:absolute;left:2223;top:2374;width:57;height:58" coordorigin="2223,2374" coordsize="57,58">
              <v:shape style="position:absolute;left:2223;top:2374;width:57;height:58" coordorigin="2223,2374" coordsize="57,58" path="m2254,2374l2237,2378,2229,2386,2223,2404,2229,2422,2249,2432,2266,2430,2279,2410,2281,2393,2273,2381,2254,2374e" filled="t" fillcolor="#9A8F7A" stroked="f">
                <v:path arrowok="t"/>
                <v:fill/>
              </v:shape>
            </v:group>
            <v:group style="position:absolute;left:2481;top:2286;width:57;height:58" coordorigin="2481,2286" coordsize="57,58">
              <v:shape style="position:absolute;left:2481;top:2286;width:57;height:58" coordorigin="2481,2286" coordsize="57,58" path="m2511,2286l2494,2290,2486,2298,2481,2316,2487,2334,2507,2344,2524,2342,2537,2322,2538,2305,2530,2293,2511,2286e" filled="t" fillcolor="#9A8F7A" stroked="f">
                <v:path arrowok="t"/>
                <v:fill/>
              </v:shape>
            </v:group>
            <v:group style="position:absolute;left:2213;top:2539;width:57;height:58" coordorigin="2213,2539" coordsize="57,58">
              <v:shape style="position:absolute;left:2213;top:2539;width:57;height:58" coordorigin="2213,2539" coordsize="57,58" path="m2244,2539l2227,2544,2219,2551,2213,2570,2220,2587,2239,2597,2256,2595,2269,2575,2271,2558,2263,2546,2244,2539e" filled="t" fillcolor="#9A8F7A" stroked="f">
                <v:path arrowok="t"/>
                <v:fill/>
              </v:shape>
            </v:group>
            <v:group style="position:absolute;left:1095;top:3073;width:60;height:59" coordorigin="1095,3073" coordsize="60,59">
              <v:shape style="position:absolute;left:1095;top:3073;width:60;height:59" coordorigin="1095,3073" coordsize="60,59" path="m1131,3073l1107,3079,1096,3095,1095,3103,1102,3123,1122,3133,1144,3125,1154,3108,1148,3085,1131,3073e" filled="t" fillcolor="#BABBB9" stroked="f">
                <v:path arrowok="t"/>
                <v:fill/>
              </v:shape>
            </v:group>
            <v:group style="position:absolute;left:1015;top:2903;width:60;height:59" coordorigin="1015,2903" coordsize="60,59">
              <v:shape style="position:absolute;left:1015;top:2903;width:60;height:59" coordorigin="1015,2903" coordsize="60,59" path="m1051,2903l1027,2909,1016,2925,1015,2933,1022,2953,1042,2963,1064,2955,1074,2938,1068,2915,1051,2903e" filled="t" fillcolor="#BABBB9" stroked="f">
                <v:path arrowok="t"/>
                <v:fill/>
              </v:shape>
            </v:group>
            <v:group style="position:absolute;left:960;top:2623;width:44;height:59" coordorigin="960,2623" coordsize="44,59">
              <v:shape style="position:absolute;left:960;top:2623;width:44;height:59" coordorigin="960,2623" coordsize="44,59" path="m997,2623l975,2629,975,2677,987,2683,1009,2675,1020,2658,1013,2635,997,2623e" filled="t" fillcolor="#BABBB9" stroked="f">
                <v:path arrowok="t"/>
                <v:fill/>
              </v:shape>
            </v:group>
            <v:group style="position:absolute;left:1205;top:3173;width:60;height:59" coordorigin="1205,3173" coordsize="60,59">
              <v:shape style="position:absolute;left:1205;top:3173;width:60;height:59" coordorigin="1205,3173" coordsize="60,59" path="m1241,3173l1217,3179,1206,3195,1205,3203,1212,3223,1232,3233,1254,3225,1264,3208,1258,3185,1241,3173e" filled="t" fillcolor="#BABBB9" stroked="f">
                <v:path arrowok="t"/>
                <v:fill/>
              </v:shape>
            </v:group>
            <v:group style="position:absolute;left:2305;top:2443;width:60;height:59" coordorigin="2305,2443" coordsize="60,59">
              <v:shape style="position:absolute;left:2305;top:2443;width:60;height:59" coordorigin="2305,2443" coordsize="60,59" path="m2341,2443l2317,2449,2306,2465,2305,2473,2312,2493,2332,2503,2354,2495,2364,2478,2358,2455,2341,2443e" filled="t" fillcolor="#BABBB9" stroked="f">
                <v:path arrowok="t"/>
                <v:fill/>
              </v:shape>
            </v:group>
            <v:group style="position:absolute;left:1137;top:3413;width:60;height:59" coordorigin="1137,3413" coordsize="60,59">
              <v:shape style="position:absolute;left:1137;top:3413;width:60;height:59" coordorigin="1137,3413" coordsize="60,59" path="m1174,3413l1150,3419,1138,3435,1137,3443,1145,3463,1164,3473,1186,3465,1197,3448,1190,3425,1174,3413e" filled="t" fillcolor="#BABBB9" stroked="f">
                <v:path arrowok="t"/>
                <v:fill/>
              </v:shape>
            </v:group>
            <v:group style="position:absolute;left:2158;top:2137;width:60;height:59" coordorigin="2158,2137" coordsize="60,59">
              <v:shape style="position:absolute;left:2158;top:2137;width:60;height:59" coordorigin="2158,2137" coordsize="60,59" path="m2195,2137l2171,2142,2159,2158,2158,2166,2166,2186,2185,2196,2207,2189,2218,2171,2211,2148,2195,2137e" filled="t" fillcolor="#BABBB9" stroked="f">
                <v:path arrowok="t"/>
                <v:fill/>
              </v:shape>
            </v:group>
            <v:group style="position:absolute;left:1845;top:2083;width:60;height:59" coordorigin="1845,2083" coordsize="60,59">
              <v:shape style="position:absolute;left:1845;top:2083;width:60;height:59" coordorigin="1845,2083" coordsize="60,59" path="m1881,2083l1857,2089,1846,2105,1845,2113,1852,2133,1872,2143,1894,2135,1904,2118,1898,2095,1881,2083e" filled="t" fillcolor="#BABBB9" stroked="f">
                <v:path arrowok="t"/>
                <v:fill/>
              </v:shape>
            </v:group>
            <v:group style="position:absolute;left:985;top:2262;width:57;height:58" coordorigin="985,2262" coordsize="57,58">
              <v:shape style="position:absolute;left:985;top:2262;width:57;height:58" coordorigin="985,2262" coordsize="57,58" path="m1011,2262l992,2269,985,2282,986,2299,999,2319,1016,2320,1036,2310,1042,2293,1036,2275,1028,2267,1011,2262e" filled="t" fillcolor="#BABBB9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virtually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gasoline.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Fibers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particles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dust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460" w:right="20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fibers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particles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setting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nonindustria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settings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comme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mesothelioma,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abdomina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11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consistentl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occupation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accoun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smoke.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deterioratio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5,00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oofing,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thermal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electrica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insulation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sheet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flooring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gaskets;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plastics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textil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insulation,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22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brak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maintenanc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epai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buildin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demolitio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job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asbestos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widel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estricte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Nonetheless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employe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constructio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trades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electricians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carpenter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enovations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epairs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demolitions.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Cerami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fiber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insulatio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eplacement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asbestos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withstan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temperatu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furnace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kilns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experimental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Silic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</w:rPr>
        <w:t>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setting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granit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quar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ocessing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crushe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elated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1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sandblastin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operations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nasa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cavitie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sinuses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unp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otected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egularl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operation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furnitu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manufacturing.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460" w:right="10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unwante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byp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ocesse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chlorine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hyd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ocarbon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(substance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hyd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carbon)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intentionally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manufactu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bleaching;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incineratio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municipal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hospita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electrica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0"/>
          <w:b/>
          <w:bCs/>
          <w:i/>
        </w:rPr>
        <w:t>smelter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(plant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extracte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15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contaminan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insecticides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herbicides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wood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vatives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widesp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contaminants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accumulat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slowl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1700" w:right="820"/>
          <w:pgSz w:w="12060" w:h="15660"/>
        </w:sectPr>
      </w:pPr>
      <w:rPr/>
    </w:p>
    <w:p>
      <w:pPr>
        <w:spacing w:before="62" w:after="0" w:line="243" w:lineRule="auto"/>
        <w:ind w:left="2320" w:right="17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22.699982pt;margin-top:15.503458pt;width:3.993pt;height:.1pt;mso-position-horizontal-relative:page;mso-position-vertical-relative:paragraph;z-index:-2771" coordorigin="8454,310" coordsize="80,2">
            <v:shape style="position:absolute;left:8454;top:310;width:80;height:2" coordorigin="8454,310" coordsize="80,0" path="m8454,310l8534,310e" filled="f" stroked="t" strokeweight=".6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  <w:b/>
          <w:bCs/>
        </w:rPr>
        <w:t>TCD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(2,3,7,8-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etra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u w:val="single" w:color="231F2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u w:val="single" w:color="231F20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hlo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  <w:u w:val="single" w:color="231F2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  <w:u w:val="single" w:color="231F20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ibenzo-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7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3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u w:val="single" w:color="231F2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u w:val="single" w:color="231F20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ioxin)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TCD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eported.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Fortunatel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modification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ocesse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bleachin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incineratio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esulte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emission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TCD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primaril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poult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3.552673pt;width:85pt;height:104.293pt;mso-position-horizontal-relative:page;mso-position-vertical-relative:paragraph;z-index:-2770" type="#_x0000_t75">
            <v:imagedata r:id="rId29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Polycycli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</w:rPr>
        <w:t>aromati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</w:rPr>
        <w:t>hydrocarbon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3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7"/>
          <w:b/>
          <w:bCs/>
        </w:rPr>
        <w:t>AHs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320" w:right="39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urina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mixtu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polycycli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omatic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hyd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ocarbon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AHs)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burnin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carbon-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containin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compounds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burnin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fuel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containe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gasolin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exhaust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soot,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20" w:right="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coke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coal-b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oile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byp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incinerators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gasification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emissions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barbecued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coal-b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oile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coffees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sausages.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Metals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320" w:right="3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Arseni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bladde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particularl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inhale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arsenic,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especiall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coppe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smelting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consistentl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Arseni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wood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vatives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glass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herbicides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  <w:i/>
        </w:rPr>
        <w:t>insecticide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killers)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contaminan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20" w:right="3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Berylliu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primaril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ylliu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facilities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ospac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defens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industries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electrical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components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X-ra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nuclea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weapons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craf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brakes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fuel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additives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craf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construction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manufactu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ceramics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glas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plastics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applications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clubs.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easingl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ylliu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cellular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networ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communicatio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systems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jobs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20" w:right="11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activities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ecyclin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computers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phones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high-tec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yllium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primaril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burnin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trac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ylliu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inhaling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consumin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contaminate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ylliu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esidues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eporte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tobacco.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320" w:right="1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cadmiu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meta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cadmium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9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emovin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zin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minerals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cadmiu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powders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cadmium-coate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steel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80" w:bottom="1040" w:left="840" w:right="840"/>
          <w:pgSz w:w="12060" w:h="15660"/>
        </w:sectPr>
      </w:pPr>
      <w:rPr/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40" w:type="dxa"/>
      </w:tblPr>
      <w:tblGrid/>
      <w:tr>
        <w:trPr>
          <w:trHeight w:val="700" w:hRule="exact"/>
        </w:trPr>
        <w:tc>
          <w:tcPr>
            <w:tcW w:w="1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/>
            <w:rPr/>
          </w:p>
        </w:tc>
        <w:tc>
          <w:tcPr>
            <w:tcW w:w="1031" w:type="dxa"/>
            <w:tcBorders>
              <w:top w:val="nil" w:sz="6" w:space="0" w:color="auto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95" w:after="0" w:line="240" w:lineRule="auto"/>
              <w:ind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w w:val="90"/>
              </w:rPr>
              <w:t>ME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-19"/>
                <w:w w:val="9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80"/>
              </w:rPr>
              <w:t>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923" w:type="dxa"/>
            <w:tcBorders>
              <w:top w:val="nil" w:sz="6" w:space="0" w:color="auto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95" w:after="0" w:line="240" w:lineRule="auto"/>
              <w:ind w:left="10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0"/>
              </w:rPr>
              <w:t>CANCERS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079" w:type="dxa"/>
            <w:tcBorders>
              <w:top w:val="nil" w:sz="6" w:space="0" w:color="auto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95" w:after="0" w:line="240" w:lineRule="auto"/>
              <w:ind w:left="10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91"/>
              </w:rPr>
              <w:t>PRESENT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26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1"/>
              </w:rPr>
              <w:t>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036" w:type="dxa"/>
            <w:tcBorders>
              <w:top w:val="nil" w:sz="6" w:space="0" w:color="auto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95" w:after="0" w:line="243" w:lineRule="auto"/>
              <w:ind w:left="86" w:right="1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1"/>
              </w:rPr>
              <w:t>HUMAN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1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4"/>
              </w:rPr>
              <w:t>CARCINOGEN?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950" w:type="dxa"/>
            <w:tcBorders>
              <w:top w:val="nil" w:sz="6" w:space="0" w:color="auto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95" w:after="0" w:line="243" w:lineRule="auto"/>
              <w:ind w:left="115" w:right="163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0"/>
              </w:rPr>
              <w:t>WORKERS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231F20"/>
                <w:spacing w:val="0"/>
                <w:w w:val="100"/>
              </w:rPr>
              <w:t>EXPOSED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840" w:hRule="exact"/>
        </w:trPr>
        <w:tc>
          <w:tcPr>
            <w:tcW w:w="1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/>
            <w:rPr/>
          </w:p>
        </w:tc>
        <w:tc>
          <w:tcPr>
            <w:tcW w:w="1031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90" w:after="0" w:line="240" w:lineRule="auto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Arsenic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923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20" w:lineRule="exact"/>
              <w:ind w:left="109" w:right="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Skin,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lung,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ladde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1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kidn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79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20" w:lineRule="exact"/>
              <w:ind w:left="106" w:right="10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6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ood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prese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ati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glas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pesticides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36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90" w:after="0" w:line="240" w:lineRule="auto"/>
              <w:ind w:left="8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950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20" w:lineRule="exact"/>
              <w:ind w:left="114" w:right="1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Smelting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ores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containing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arseni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pesticide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application,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ood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prese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920" w:hRule="exact"/>
        </w:trPr>
        <w:tc>
          <w:tcPr>
            <w:tcW w:w="1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/>
            <w:rPr/>
          </w:p>
        </w:tc>
        <w:tc>
          <w:tcPr>
            <w:tcW w:w="1031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yllium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923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Lung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79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06" w:right="3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Nuclear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eapon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ro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fuel,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amic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glas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plasti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18" w:lineRule="exact"/>
              <w:ind w:left="10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fiber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optic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products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36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8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950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14" w:right="2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yllium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ore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miners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all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6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phosphor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6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acturer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amic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missile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technician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uclear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reactor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elect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electronic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equipment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elers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700" w:hRule="exact"/>
        </w:trPr>
        <w:tc>
          <w:tcPr>
            <w:tcW w:w="1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/>
            <w:rPr/>
          </w:p>
        </w:tc>
        <w:tc>
          <w:tcPr>
            <w:tcW w:w="1031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Cadmium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923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Lung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79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06" w:right="1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Metal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coating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plastic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product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batte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fungicides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36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8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950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14" w:right="1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Smelting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zinc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ore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producing,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processing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handling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cadmium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wder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elding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remelting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cadmium-coated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steel,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king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solders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contain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cadmium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480" w:hRule="exact"/>
        </w:trPr>
        <w:tc>
          <w:tcPr>
            <w:tcW w:w="1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/>
            <w:rPr/>
          </w:p>
        </w:tc>
        <w:tc>
          <w:tcPr>
            <w:tcW w:w="1031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Chromium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923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Lung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79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06" w:right="1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6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utomoti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8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floor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ing,pape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1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cement,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asphalt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roofing;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anti­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corrosi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metal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plating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36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8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950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14" w:right="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Stainless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steel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production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elding,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chromate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production,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chrome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plating,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6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errochrome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all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6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chrome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pigment,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tanning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indust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920" w:hRule="exact"/>
        </w:trPr>
        <w:tc>
          <w:tcPr>
            <w:tcW w:w="1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/>
            <w:rPr/>
          </w:p>
        </w:tc>
        <w:tc>
          <w:tcPr>
            <w:tcW w:w="1031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923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Kidn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4115" w:type="dxa"/>
            <w:gridSpan w:val="2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06" w:right="60"/>
              <w:jc w:val="left"/>
              <w:tabs>
                <w:tab w:pos="2160" w:val="left"/>
              </w:tabs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Cotton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metal</w:t>
              <w:tab/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Proba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carcinogen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coating,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20" w:lineRule="exact"/>
              <w:ind w:left="106" w:right="20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paint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nishe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pigment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ink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8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tain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plastic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specialty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glass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950" w:type="dxa"/>
            <w:tcBorders>
              <w:top w:val="single" w:sz="1" w:space="0" w:color="231F20"/>
              <w:bottom w:val="single" w:sz="1" w:space="0" w:color="231F20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14" w:right="4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Const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uction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elding,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cutting,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azing,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lasting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paint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sur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6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aces;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most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smelter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smelters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where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18" w:lineRule="exact"/>
              <w:ind w:left="11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rec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5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ered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from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batte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ies;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20" w:lineRule="exact"/>
              <w:ind w:left="11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adiator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repair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shops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760" w:hRule="exact"/>
        </w:trPr>
        <w:tc>
          <w:tcPr>
            <w:tcW w:w="1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/>
            <w:rPr/>
          </w:p>
        </w:tc>
        <w:tc>
          <w:tcPr>
            <w:tcW w:w="1031" w:type="dxa"/>
            <w:tcBorders>
              <w:top w:val="single" w:sz="1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Ni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923" w:type="dxa"/>
            <w:tcBorders>
              <w:top w:val="single" w:sz="1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Nasal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vit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lung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79" w:type="dxa"/>
            <w:tcBorders>
              <w:top w:val="single" w:sz="1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06" w:right="7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Steel,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dental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filling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copper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manent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magnet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sto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age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batte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ie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gla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z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36" w:type="dxa"/>
            <w:tcBorders>
              <w:top w:val="single" w:sz="1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86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Ni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metal: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Proba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le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carcinogen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20" w:lineRule="exact"/>
              <w:ind w:left="86" w:right="2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Ni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compounds: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950" w:type="dxa"/>
            <w:tcBorders>
              <w:top w:val="single" w:sz="1" w:space="0" w:color="231F2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1E3F2"/>
          </w:tcPr>
          <w:p>
            <w:pPr>
              <w:spacing w:before="81" w:after="0" w:line="220" w:lineRule="exact"/>
              <w:ind w:left="114" w:right="2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Batte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ce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amic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ma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electroplater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enameller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glass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metal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ni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mine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refiners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smelter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paint-related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4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ers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color w:val="231F20"/>
                <w:spacing w:val="0"/>
                <w:w w:val="100"/>
              </w:rPr>
              <w:t>elders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3" w:lineRule="auto"/>
        <w:ind w:left="2320" w:right="12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6.561501pt;margin-top:4.000421pt;width:86.912pt;height:135.47pt;mso-position-horizontal-relative:page;mso-position-vertical-relative:paragraph;z-index:-2769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solder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cadmium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Cadmiu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primaril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plasti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synthetic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batteries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stabilizer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polyviny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chloride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  <w:i/>
        </w:rPr>
        <w:t>fungicides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ocesse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cadmium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surfac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topsoi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taken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20" w:right="10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transfer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Contaminate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topsoi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uptak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ectly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nonoccupationa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cadmium—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cadmiu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nonsmokers.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820" w:right="820"/>
          <w:pgSz w:w="12060" w:h="15660"/>
        </w:sectPr>
      </w:pPr>
      <w:rPr/>
    </w:p>
    <w:p>
      <w:pPr>
        <w:spacing w:before="62" w:after="0" w:line="243" w:lineRule="auto"/>
        <w:ind w:left="1460" w:right="1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3.608002pt;margin-top:117.178078pt;width:86.817203pt;height:105.449918pt;mso-position-horizontal-relative:page;mso-position-vertical-relative:page;z-index:-2768" coordorigin="872,2344" coordsize="1736,2109">
            <v:group style="position:absolute;left:877;top:3512;width:442;height:202" coordorigin="877,3512" coordsize="442,202">
              <v:shape style="position:absolute;left:877;top:3512;width:442;height:202" coordorigin="877,3512" coordsize="442,202" path="m1095,3512l1012,3532,950,3579,908,3632,877,3690,882,3704,906,3714,919,3709,924,3697,926,3693,963,3634,1019,3580,1068,3559,1319,3559,1308,3555,1233,3530,1156,3516,1126,3513,1095,3512e" filled="t" fillcolor="#9A8F7A" stroked="f">
                <v:path arrowok="t"/>
                <v:fill/>
              </v:shape>
            </v:group>
            <v:group style="position:absolute;left:1068;top:3559;width:257;height:42" coordorigin="1068,3559" coordsize="257,42">
              <v:shape style="position:absolute;left:1068;top:3559;width:257;height:42" coordorigin="1068,3559" coordsize="257,42" path="m1319,3559l1068,3559,1101,3560,1133,3562,1213,3574,1278,3592,1301,3602,1315,3596,1325,3573,1319,3560,1319,3559e" filled="t" fillcolor="#9A8F7A" stroked="f">
                <v:path arrowok="t"/>
                <v:fill/>
              </v:shape>
            </v:group>
            <v:group style="position:absolute;left:877;top:3512;width:448;height:202" coordorigin="877,3512" coordsize="448,202">
              <v:shape style="position:absolute;left:877;top:3512;width:448;height:202" coordorigin="877,3512" coordsize="448,202" path="m882,3679l877,3690,882,3704,894,3709,906,3714,919,3709,924,3697,926,3693,963,3634,1019,3580,1068,3559,1101,3560,1162,3565,1234,3579,1301,3602,1315,3596,1320,3585,1325,3573,1319,3560,1254,3536,1184,3520,1095,3512,1065,3514,989,3546,934,3597,898,3648,883,3677,882,3679xe" filled="f" stroked="t" strokeweight=".5pt" strokecolor="#231F20">
                <v:path arrowok="t"/>
              </v:shape>
              <v:shape style="position:absolute;left:1533;top:4215;width:322;height:147" type="#_x0000_t75">
                <v:imagedata r:id="rId31" o:title=""/>
              </v:shape>
              <v:shape style="position:absolute;left:934;top:2344;width:1674;height:2109" type="#_x0000_t75">
                <v:imagedata r:id="rId32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chromiu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steel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majo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against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accessories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automotiv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parts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elect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oplating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layerin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Elect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oplatin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converts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nonca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omium.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handl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nuclea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high-temperatu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textil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leathe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-tannin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pigment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covering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asphal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oofing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color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glass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widel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distribute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compounds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occupation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stainless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welding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leathe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tanning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ypica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460" w:right="3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  <w:b/>
          <w:bCs/>
        </w:rPr>
        <w:t>acetat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</w:rPr>
        <w:t>phosphat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brai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acetat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cotto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paints,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varnishes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pigmen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coloran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permanen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dyes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(p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essiv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explosives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poiso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phosphat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stabilize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glass.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inhaling.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460" w:right="26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Nicke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nicke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nicke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nasa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(voic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box)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Nickel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steel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fillings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coppe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brass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permanen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magnets,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storag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batteries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glazes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nicke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eathing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contact.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Diese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exhaus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particles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460" w:right="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exhaus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elevate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1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exhaust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garag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workers,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truckin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mechanics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diese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generators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day-to-da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known.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oxin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  <w:b/>
          <w:bCs/>
        </w:rPr>
        <w:t>fungi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460" w:right="1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Aflatoxin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fungi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peanut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eggs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aflatoxin-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contaminate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Agricultura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potentiall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inhal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contaminate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airborn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aflatoxin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Peanut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aflatoxi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countries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1700" w:right="840"/>
          <w:pgSz w:w="12060" w:h="15660"/>
        </w:sectPr>
      </w:pPr>
      <w:rPr/>
    </w:p>
    <w:p>
      <w:pPr>
        <w:spacing w:before="62" w:after="0" w:line="243" w:lineRule="auto"/>
        <w:ind w:left="2320" w:right="39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ocessing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aflatoxi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countries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fungus.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Viny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chloride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320" w:right="1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9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chloride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colorles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angiosa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tumors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brain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exclusivel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manufacturin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containers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wrappin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film,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electrica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insulation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pipes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flooring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windows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primaril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majo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chlorid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believe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plastic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20" w:right="7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eathin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contaminate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essentiall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3.932673pt;width:85pt;height:135.79pt;mso-position-horizontal-relative:page;mso-position-vertical-relative:paragraph;z-index:-2766" type="#_x0000_t75">
            <v:imagedata r:id="rId33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Benzidine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2320" w:right="15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ecognize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humans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1921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bladde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eporte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benzidine-base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textiles,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leathe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</w:rPr>
        <w:t>benzidine-base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cinogenic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dow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320" w:right="41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pt;margin-top:39.75441pt;width:192pt;height:.1pt;mso-position-horizontal-relative:page;mso-position-vertical-relative:paragraph;z-index:-2767" coordorigin="960,795" coordsize="3840,2">
            <v:shape style="position:absolute;left:960;top:795;width:3840;height:2" coordorigin="960,795" coordsize="3840,0" path="m960,795l4800,795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metaboliz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vicinit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pigment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escap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discha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8"/>
        </w:rPr>
        <w:t>WH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SOM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92"/>
        </w:rPr>
        <w:t>REDUC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6"/>
        </w:rPr>
        <w:t>RIS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4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94"/>
        </w:rPr>
        <w:t>DEVELOPIN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DETEC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4"/>
          <w:w w:val="8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6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88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6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1"/>
        </w:rPr>
        <w:t>AGE?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2720" w:right="29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858795pt;margin-top:2.178015pt;width:30.857741pt;height:48.139999pt;mso-position-horizontal-relative:page;mso-position-vertical-relative:paragraph;z-index:-2765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100"/>
                      <w:position w:val="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two-thi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lifestyl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modified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excessiv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alcoho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consumption,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060" w:right="19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inactivit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one-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evente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eliminating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tobacco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appears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eventabl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060" w:right="2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lifestyl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choices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ecaution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harmfu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rules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follo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cancer: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2060" w:right="5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ciga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ettes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pipes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cigars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snuff.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smoke-fille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ooms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tobacc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840" w:right="820"/>
          <w:pgSz w:w="12060" w:h="15660"/>
        </w:sectPr>
      </w:pPr>
      <w:rPr/>
    </w:p>
    <w:p>
      <w:pPr>
        <w:spacing w:before="39" w:after="0" w:line="243" w:lineRule="auto"/>
        <w:ind w:left="2060" w:right="1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weight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endometrium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50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egularl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minute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week.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itsel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people.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5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high-calorie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high-fa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high-calori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food.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14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973003pt;margin-top:19.139278pt;width:86.385346pt;height:93.394149pt;mso-position-horizontal-relative:page;mso-position-vertical-relative:paragraph;z-index:-2764" type="#_x0000_t75">
            <v:imagedata r:id="rId34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85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-1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8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5"/>
        </w:rPr>
        <w:t>voi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consumin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meats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salt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salt-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9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9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3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fruits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vegetables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eals.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Fruit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vegetable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antioxidants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defend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agains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4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alcoho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moderation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especiall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alcoholi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moderate.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esophagus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east.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22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sunlight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particularl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avoidin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midda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a.m.–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p.m.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ongest)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wearing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clothing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sunsc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million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evente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rays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tannin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artificia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bacteria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infections: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2560" w:right="250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engag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unp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otecte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unsaf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cours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9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infection.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2560" w:right="502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injectio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cocaine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9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infection.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2560" w:right="112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vaccinate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agains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ocedu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vaccinate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At-ris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drug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users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homosexua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vaccin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vaccinatio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hyperlink r:id="rId35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97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9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.cdc.gov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2560" w:right="292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attentio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oblem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might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pylor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eated.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38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attentio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ecommende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eatment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7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hepatiti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developing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790" w:top="840" w:bottom="1040" w:left="840" w:right="840"/>
          <w:pgSz w:w="12060" w:h="15660"/>
        </w:sectPr>
      </w:pPr>
      <w:rPr/>
    </w:p>
    <w:p>
      <w:pPr>
        <w:spacing w:before="39" w:after="0" w:line="243" w:lineRule="auto"/>
        <w:ind w:left="1480" w:right="5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347.5pt;width:85pt;height:133.94pt;mso-position-horizontal-relative:page;mso-position-vertical-relative:page;z-index:-2763" type="#_x0000_t75">
            <v:imagedata r:id="rId36" o:title=""/>
          </v:shape>
        </w:pict>
      </w:r>
      <w:r>
        <w:rPr/>
        <w:pict>
          <w10:wrap type="none"/>
          <v:shape style="position:absolute;margin-left:59.419834pt;margin-top:417.568726pt;width:8.862347pt;height:13.172277pt;mso-position-horizontal-relative:page;mso-position-vertical-relative:page;z-index:-2759;rotation:10" type="#_x0000_t136" fillcolor="#FFFFFF" stroked="f">
            <o:extrusion v:ext="view" autorotationcenter="t"/>
            <v:textpath style="font-family:&amp;quot;Arial&amp;quot;;font-size:13pt;v-text-kern:t;mso-text-shadow:auto;font-weight:bold" string="P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epeate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X-ray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harmful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X-ra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shield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80" w:right="1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ofessionall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installe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ventilatio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basement.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site: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hyperlink r:id="rId3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97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9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.epa.gov/iaq/radon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.)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80" w:right="31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quickl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80" w:right="6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ventilate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solvents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windows.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80" w:right="14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fibers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dusts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opriat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obstruc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vie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9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80" w:right="1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practice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handlin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workplace.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persona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equipment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equipmen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maintained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immediatel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cleanin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method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avoi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generatin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dust.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80" w:right="46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occupation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painters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furnitu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makers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steel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rubbe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manufactu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epai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visit: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hyperlink r:id="rId38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http://ehp.niehs.nih.gov/roc/tenth/append/appa.pd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7"/>
            <w:b/>
            <w:bCs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14"/>
            <w:w w:val="107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73" w:right="145"/>
        <w:jc w:val="center"/>
        <w:tabs>
          <w:tab w:pos="1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 style="position:absolute;margin-left:67.086235pt;margin-top:2.394834pt;width:9.618809pt;height:13.206287pt;mso-position-horizontal-relative:page;mso-position-vertical-relative:paragraph;z-index:-2761;rotation:3" type="#_x0000_t136" fillcolor="#FFFFFF" stroked="f">
            <o:extrusion v:ext="view" autorotationcenter="t"/>
            <v:textpath style="font-family:&amp;quot;Arial&amp;quot;;font-size:13pt;v-text-kern:t;mso-text-shadow:auto;font-weight:bold" string="A"/>
          </v:shape>
        </w:pict>
      </w:r>
      <w:r>
        <w:rPr/>
        <w:pict>
          <w10:wrap type="none"/>
          <v:shape style="position:absolute;margin-left:90.1073pt;margin-top:1.410242pt;width:8.036720pt;height:13.108466pt;mso-position-horizontal-relative:page;mso-position-vertical-relative:paragraph;z-index:-2756;rotation:349" type="#_x0000_t136" fillcolor="#FFFFFF" stroked="f">
            <o:extrusion v:ext="view" autorotationcenter="t"/>
            <v:textpath style="font-family:&amp;quot;Arial&amp;quot;;font-size:13pt;v-text-kern:t;mso-text-shadow:auto;font-weight:bold" string="T"/>
          </v:shape>
        </w:pict>
      </w:r>
      <w:r>
        <w:rPr/>
        <w:pict>
          <w10:wrap type="none"/>
          <v:shape style="position:absolute;margin-left:80.410912pt;margin-top:2.447546pt;width:9.554467pt;height:13.160725pt;mso-position-horizontal-relative:page;mso-position-vertical-relative:paragraph;z-index:-2754;rotation:357" type="#_x0000_t136" fillcolor="#FFFFFF" stroked="f">
            <o:extrusion v:ext="view" autorotationcenter="t"/>
            <v:textpath style="font-family:&amp;quot;Arial&amp;quot;;font-size:13pt;v-text-kern:t;mso-text-shadow:auto;font-weight:bold" string="N"/>
          </v:shape>
        </w:pict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b/>
          <w:bCs/>
          <w:position w:val="-4"/>
        </w:rPr>
        <w:t>I</w:t>
        <w:tab/>
      </w:r>
      <w:r>
        <w:rPr>
          <w:rFonts w:ascii="Arial" w:hAnsi="Arial" w:cs="Arial" w:eastAsia="Arial"/>
          <w:sz w:val="26"/>
          <w:szCs w:val="26"/>
          <w:color w:val="FFFFFF"/>
          <w:spacing w:val="0"/>
          <w:w w:val="100"/>
          <w:b/>
          <w:bCs/>
          <w:position w:val="-4"/>
        </w:rPr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position w:val="0"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position w:val="0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0"/>
        </w:rPr>
        <w:t>toll-f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position w:val="0"/>
        </w:rPr>
        <w:t>1-800-356-4674.)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77" w:after="0" w:line="372" w:lineRule="exact"/>
        <w:ind w:left="662" w:right="821"/>
        <w:jc w:val="center"/>
        <w:tabs>
          <w:tab w:pos="1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 style="position:absolute;margin-left:102.994331pt;margin-top:14.960641pt;width:3.370411pt;height:8.494204pt;mso-position-horizontal-relative:page;mso-position-vertical-relative:paragraph;z-index:-2762;rotation:2" type="#_x0000_t136" fillcolor="#FFFFFF" stroked="f">
            <o:extrusion v:ext="view" autorotationcenter="t"/>
            <v:textpath style="font-family:&amp;quot;Arial&amp;quot;;font-size:8pt;v-text-kern:t;mso-text-shadow:auto;font-weight:bold" string="r"/>
          </v:shape>
        </w:pict>
      </w:r>
      <w:r>
        <w:rPr/>
        <w:pict>
          <w10:wrap type="none"/>
          <v:shape style="position:absolute;margin-left:98.162079pt;margin-top:14.637945pt;width:4.851094pt;height:8.543858pt;mso-position-horizontal-relative:page;mso-position-vertical-relative:paragraph;z-index:-2760;rotation:5" type="#_x0000_t136" fillcolor="#FFFFFF" stroked="f">
            <o:extrusion v:ext="view" autorotationcenter="t"/>
            <v:textpath style="font-family:&amp;quot;Arial&amp;quot;;font-size:8pt;v-text-kern:t;mso-text-shadow:auto;font-weight:bold" string="a"/>
          </v:shape>
        </w:pict>
      </w:r>
      <w:r>
        <w:rPr/>
        <w:pict>
          <w10:wrap type="none"/>
          <v:shape style="position:absolute;margin-left:92.927597pt;margin-top:13.900453pt;width:5.67306pt;height:8.482456pt;mso-position-horizontal-relative:page;mso-position-vertical-relative:paragraph;z-index:-2758;rotation:13" type="#_x0000_t136" fillcolor="#FFFFFF" stroked="f">
            <o:extrusion v:ext="view" autorotationcenter="t"/>
            <v:textpath style="font-family:&amp;quot;Arial&amp;quot;;font-size:8pt;v-text-kern:t;mso-text-shadow:auto;font-weight:bold" string="V"/>
          </v:shape>
        </w:pict>
      </w:r>
      <w:r>
        <w:rPr/>
        <w:pict>
          <w10:wrap type="none"/>
          <v:shape style="position:absolute;margin-left:118.750694pt;margin-top:13.707165pt;width:5.315976pt;height:8.55175pt;mso-position-horizontal-relative:page;mso-position-vertical-relative:paragraph;z-index:-2757;rotation:346" type="#_x0000_t136" fillcolor="#FFFFFF" stroked="f">
            <o:extrusion v:ext="view" autorotationcenter="t"/>
            <v:textpath style="font-family:&amp;quot;Arial&amp;quot;;font-size:8pt;v-text-kern:t;mso-text-shadow:auto;font-weight:bold" string="h"/>
          </v:shape>
        </w:pict>
      </w:r>
      <w:r>
        <w:rPr/>
        <w:pict>
          <w10:wrap type="none"/>
          <v:shape style="position:absolute;margin-left:113.970764pt;margin-top:14.618463pt;width:4.763849pt;height:8.496446pt;mso-position-horizontal-relative:page;mso-position-vertical-relative:paragraph;z-index:-2755;rotation:354" type="#_x0000_t136" fillcolor="#FFFFFF" stroked="f">
            <o:extrusion v:ext="view" autorotationcenter="t"/>
            <v:textpath style="font-family:&amp;quot;Arial&amp;quot;;font-size:8pt;v-text-kern:t;mso-text-shadow:auto;font-weight:bold" string="s"/>
          </v:shape>
        </w:pict>
      </w:r>
      <w:r>
        <w:rPr/>
        <w:pict>
          <w10:wrap type="none"/>
          <v:shape style="position:absolute;margin-left:111.581848pt;margin-top:14.925257pt;width:2.385836pt;height:8.473421pt;mso-position-horizontal-relative:page;mso-position-vertical-relative:paragraph;z-index:-2753;rotation:357" type="#_x0000_t136" fillcolor="#FFFFFF" stroked="f">
            <o:extrusion v:ext="view" autorotationcenter="t"/>
            <v:textpath style="font-family:&amp;quot;Arial&amp;quot;;font-size:8pt;v-text-kern:t;mso-text-shadow:auto;font-weight:bold" string="i"/>
          </v:shape>
        </w:pic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-6"/>
        </w:rPr>
        <w:t>n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-6"/>
        </w:rPr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  <w:position w:val="3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Inqui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position w:val="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workplac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Materia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3"/>
        </w:rPr>
        <w:t>Sheet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  <w:position w:val="3"/>
        </w:rPr>
        <w:t>(MSDSs).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1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  <w:position w:val="1"/>
        </w:rPr>
        <w:t>MSD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1"/>
        </w:rPr>
        <w:t>documen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1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position w:val="1"/>
        </w:rPr>
        <w:t>manufactu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position w:val="1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1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position w:val="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position w:val="1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position w:val="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position w:val="1"/>
        </w:rPr>
        <w:t>equi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  <w:position w:val="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position w:val="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position w:val="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position w:val="1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243" w:lineRule="auto"/>
        <w:ind w:left="1480" w:right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MSDS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toxicit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-causing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ecommende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edient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opriat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ecaution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opriat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ecommended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persona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equipmen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Employer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MSDS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accessibl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employee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inform/trai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employee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issues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hyperlink r:id="rId39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8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.cdc.gov/niosh/topics/chemical-safet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8"/>
            <w:b/>
            <w:bCs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31"/>
            <w:w w:val="108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toll-f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1-800-356-4674.)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480" w:right="34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employe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opriat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engineerin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exhaus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ventilation.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40" w:bottom="1040" w:left="1420" w:right="820"/>
          <w:pgSz w:w="12060" w:h="15660"/>
        </w:sectPr>
      </w:pPr>
      <w:rPr/>
    </w:p>
    <w:p>
      <w:pPr>
        <w:spacing w:before="51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Detectin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10"/>
        </w:rPr>
        <w:t>Cancer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Earl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11"/>
        </w:rPr>
        <w:t>Stage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060" w:right="12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Sometime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avoided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diagnostic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ocedu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15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3.596887pt;width:85pt;height:143.91pt;mso-position-horizontal-relative:page;mso-position-vertical-relative:paragraph;z-index:-2752" type="#_x0000_t75">
            <v:imagedata r:id="rId40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opriate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60" w:right="13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your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persona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opriate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ocedu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advised.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egula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2560" w:right="217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mammogram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X-ra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symptom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appea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ganizations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ecommen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mammograph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40.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averag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expert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advic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eening.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3" w:lineRule="auto"/>
        <w:ind w:left="2560" w:right="224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vix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successfu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collecte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vix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oscop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ecommen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tests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equent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ecommende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least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consecutiv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negativ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exams.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3" w:lineRule="auto"/>
        <w:ind w:left="2560" w:right="180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Rectum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sugges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tests: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stool;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560" w:right="49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sigmoidoscop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lighte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colonoscop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performe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ectum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sigmoidoscop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colonoscop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abnorma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oscope.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3" w:lineRule="auto"/>
        <w:ind w:left="2300" w:right="1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Guideline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constantl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being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hyperlink r:id="rId41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http://cance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8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9"/>
            <w:b/>
            <w:bCs/>
          </w:rPr>
          <w:t>.gov/cancer_information/testing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790" w:top="900" w:bottom="1040" w:left="840" w:right="840"/>
          <w:pgSz w:w="12060" w:h="15660"/>
        </w:sectPr>
      </w:pPr>
      <w:rPr/>
    </w:p>
    <w:p>
      <w:pPr>
        <w:spacing w:before="39" w:after="0" w:line="243" w:lineRule="auto"/>
        <w:ind w:left="1200" w:right="28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symptoms.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some: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Thickenin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Obviou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mole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heal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Naggin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hoarseness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bladde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habits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ndigestio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difficult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swallowing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Unexplaine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weight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Unusua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bleedin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discha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1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symptom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alway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continu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time.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obviou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symptoms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exams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ecommended.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oactive.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questions.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3" w:lineRule="auto"/>
        <w:ind w:left="1700" w:right="125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suspec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bookle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3" w:lineRule="auto"/>
        <w:ind w:left="1700" w:right="137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124.564423pt;width:411pt;height:147.920pt;mso-position-horizontal-relative:page;mso-position-vertical-relative:paragraph;z-index:-2751" coordorigin="2880,2491" coordsize="8220,2958">
            <v:shape style="position:absolute;left:2880;top:2491;width:8220;height:2958" coordorigin="2880,2491" coordsize="8220,2958" path="m2880,2491l11100,2491,11100,5450,2880,5450,2880,2491e" filled="t" fillcolor="#E5F4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activitie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-causing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Governmen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agencies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industries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ofessionals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individual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contribut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obesti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epidemic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physica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societ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schools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centers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companies,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estaurants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systems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department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transportatio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city-planning.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0"/>
        </w:rPr>
        <w:t>GOO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1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environmenta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issues: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91" w:lineRule="exact"/>
        <w:ind w:left="1300" w:right="-20"/>
        <w:jc w:val="left"/>
        <w:rPr>
          <w:rFonts w:ascii="Futura" w:hAnsi="Futura" w:cs="Futura" w:eastAsia="Futura"/>
          <w:sz w:val="24"/>
          <w:szCs w:val="24"/>
        </w:rPr>
      </w:pPr>
      <w:rPr/>
      <w:hyperlink r:id="rId42"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21"/>
          </w:rPr>
          <w:t>http://ww</w:t>
        </w:r>
        <w:r>
          <w:rPr>
            <w:rFonts w:ascii="Futura" w:hAnsi="Futura" w:cs="Futura" w:eastAsia="Futura"/>
            <w:sz w:val="24"/>
            <w:szCs w:val="24"/>
            <w:color w:val="231F20"/>
            <w:spacing w:val="-25"/>
            <w:w w:val="128"/>
          </w:rPr>
          <w:t>w</w:t>
        </w:r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12"/>
          </w:rPr>
          <w:t>.cdc.gov/othe</w:t>
        </w:r>
        <w:r>
          <w:rPr>
            <w:rFonts w:ascii="Futura" w:hAnsi="Futura" w:cs="Futura" w:eastAsia="Futura"/>
            <w:sz w:val="24"/>
            <w:szCs w:val="24"/>
            <w:color w:val="231F20"/>
            <w:spacing w:val="-25"/>
            <w:w w:val="121"/>
          </w:rPr>
          <w:t>r</w:t>
        </w:r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20"/>
          </w:rPr>
          <w:t>.htm#states</w:t>
        </w:r>
        <w:r>
          <w:rPr>
            <w:rFonts w:ascii="Futura" w:hAnsi="Futura" w:cs="Futura" w:eastAsia="Futura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issues: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91" w:lineRule="exact"/>
        <w:ind w:left="1300" w:right="-20"/>
        <w:jc w:val="left"/>
        <w:rPr>
          <w:rFonts w:ascii="Futura" w:hAnsi="Futura" w:cs="Futura" w:eastAsia="Futura"/>
          <w:sz w:val="24"/>
          <w:szCs w:val="24"/>
        </w:rPr>
      </w:pPr>
      <w:rPr/>
      <w:hyperlink r:id="rId43"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21"/>
          </w:rPr>
          <w:t>http://ww</w:t>
        </w:r>
        <w:r>
          <w:rPr>
            <w:rFonts w:ascii="Futura" w:hAnsi="Futura" w:cs="Futura" w:eastAsia="Futura"/>
            <w:sz w:val="24"/>
            <w:szCs w:val="24"/>
            <w:color w:val="231F20"/>
            <w:spacing w:val="-25"/>
            <w:w w:val="128"/>
          </w:rPr>
          <w:t>w</w:t>
        </w:r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15"/>
          </w:rPr>
          <w:t>.cdc.gov/niosh/topics/chemical-safety</w:t>
        </w:r>
        <w:r>
          <w:rPr>
            <w:rFonts w:ascii="Futura" w:hAnsi="Futura" w:cs="Futura" w:eastAsia="Futura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ingredient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househol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products: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91" w:lineRule="exact"/>
        <w:ind w:left="1300" w:right="-20"/>
        <w:jc w:val="left"/>
        <w:rPr>
          <w:rFonts w:ascii="Futura" w:hAnsi="Futura" w:cs="Futura" w:eastAsia="Futura"/>
          <w:sz w:val="24"/>
          <w:szCs w:val="24"/>
        </w:rPr>
      </w:pPr>
      <w:rPr/>
      <w:hyperlink r:id="rId44"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16"/>
          </w:rPr>
          <w:t>http://householdp</w:t>
        </w:r>
        <w:r>
          <w:rPr>
            <w:rFonts w:ascii="Futura" w:hAnsi="Futura" w:cs="Futura" w:eastAsia="Futura"/>
            <w:sz w:val="24"/>
            <w:szCs w:val="24"/>
            <w:color w:val="231F20"/>
            <w:spacing w:val="-8"/>
            <w:w w:val="116"/>
          </w:rPr>
          <w:t>r</w:t>
        </w:r>
        <w:r>
          <w:rPr>
            <w:rFonts w:ascii="Futura" w:hAnsi="Futura" w:cs="Futura" w:eastAsia="Futura"/>
            <w:sz w:val="24"/>
            <w:szCs w:val="24"/>
            <w:color w:val="231F20"/>
            <w:spacing w:val="-3"/>
            <w:w w:val="117"/>
          </w:rPr>
          <w:t>oducts.nlm.nih.gov</w:t>
        </w:r>
        <w:r>
          <w:rPr>
            <w:rFonts w:ascii="Futura" w:hAnsi="Futura" w:cs="Futura" w:eastAsia="Futura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790" w:top="1140" w:bottom="1040" w:left="1700" w:right="820"/>
          <w:pgSz w:w="12060" w:h="15660"/>
        </w:sectPr>
      </w:pPr>
      <w:rPr/>
    </w:p>
    <w:p>
      <w:pPr>
        <w:spacing w:before="88" w:after="0" w:line="280" w:lineRule="exact"/>
        <w:ind w:left="1200" w:right="93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750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/>
        <w:pict>
          <v:group style="position:absolute;margin-left:47.5pt;margin-top:466.970001pt;width:85pt;height:167.63pt;mso-position-horizontal-relative:page;mso-position-vertical-relative:page;z-index:-2749" coordorigin="950,9339" coordsize="1700,3353">
            <v:group style="position:absolute;left:960;top:9349;width:1680;height:3333" coordorigin="960,9349" coordsize="1680,3333">
              <v:shape style="position:absolute;left:960;top:9349;width:1680;height:3333" coordorigin="960,9349" coordsize="1680,3333" path="m960,9349l2640,9349,2640,12682,960,12682,960,9349e" filled="t" fillcolor="#6F81BF" stroked="f">
                <v:path arrowok="t"/>
                <v:fill/>
              </v:shape>
              <v:shape style="position:absolute;left:969;top:9372;width:1676;height:3287" type="#_x0000_t75">
                <v:imagedata r:id="rId45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91"/>
        </w:rPr>
        <w:t>SCIENTIST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6"/>
          <w:w w:val="9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91"/>
        </w:rPr>
        <w:t>IDENTIF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7"/>
          <w:w w:val="9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CANCER-CAUSING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4"/>
        </w:rPr>
        <w:t>SUBS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3"/>
        </w:rPr>
        <w:t>ANCES?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2043" w:right="1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729401pt;margin-top:2.178043pt;width:41.111561pt;height:48.139999pt;mso-position-horizontal-relative:page;mso-position-vertical-relative:paragraph;z-index:-2748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118"/>
                      <w:position w:val="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workplace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challengin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100,000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39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househol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cleaners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solvents,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additives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oduced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Furthermo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200" w:right="1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accoun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mixtu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combination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comme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cia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atmosphe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incineratio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combustion.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3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complexit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sometime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synthesi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combustio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unwante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contaminan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13).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5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Furthe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complicatin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man-mad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natura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aflatoxin,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discusse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ces: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laborator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experiment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  <w:b/>
          <w:bCs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  <w:b/>
          <w:bCs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decision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eliminated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Huma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4"/>
        </w:rPr>
        <w:t>Studies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12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obse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Epidemiologist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desig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follo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(e.g.,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arseni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benzene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sunligh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notice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34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workplace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occupation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period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Internationa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Resea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(</w:t>
      </w:r>
      <w:hyperlink r:id="rId46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4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.iarc.fr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classified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occupation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settings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painters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furnitu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makers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steel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rubber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manufactu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epai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knowledg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industrie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specialist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ocesse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ocedu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designe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minimiz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years.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1220" w:bottom="1040" w:left="1700" w:right="840"/>
          <w:pgSz w:w="12060" w:h="15660"/>
        </w:sectPr>
      </w:pPr>
      <w:rPr/>
    </w:p>
    <w:p>
      <w:pPr>
        <w:spacing w:before="62" w:after="0" w:line="243" w:lineRule="auto"/>
        <w:ind w:left="2040" w:right="1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esponsibilit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documen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workplace-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symptom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sometime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epidemiology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historie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compariso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poin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settings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jus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setting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often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difficul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determin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earlie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harmful.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people,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obse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vationa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epidemiologica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world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clues.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040" w:right="42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method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anticipat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-causing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48.02pt;margin-top:2.207609pt;width:89.189pt;height:80.254pt;mso-position-horizontal-relative:page;mso-position-vertical-relative:paragraph;z-index:-2747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Anima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4"/>
        </w:rPr>
        <w:t>Studies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040" w:right="22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smalle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handle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economica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majo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lifetim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odent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elativel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quickl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strain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particularl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suitabl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testing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digestiv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physiology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complicat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elevanc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Laborato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2"/>
        </w:rPr>
        <w:t>Experiments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040" w:right="24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ongoin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monito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molecula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changes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characteristi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quickl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economicall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evaluatin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epidemiologist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hypothese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obse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vational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evaluatin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formaldehyd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methylene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chlorid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initiate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860" w:right="820"/>
          <w:pgSz w:w="12060" w:h="15660"/>
        </w:sectPr>
      </w:pPr>
      <w:rPr/>
    </w:p>
    <w:p>
      <w:pPr>
        <w:spacing w:before="55" w:after="0" w:line="243" w:lineRule="auto"/>
        <w:ind w:left="1300" w:right="172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5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8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8"/>
        </w:rPr>
        <w:t>PREDIC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2"/>
        </w:rPr>
        <w:t>HUMANS?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2160" w:right="7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694794pt;margin-top:1.424268pt;width:41.948481pt;height:49.119999pt;mso-position-horizontal-relative:page;mso-position-vertical-relative:paragraph;z-index:-2745" type="#_x0000_t202" filled="f" stroked="f">
            <v:textbox inset="0,0,0,0">
              <w:txbxContent>
                <w:p>
                  <w:pPr>
                    <w:spacing w:before="0" w:after="0" w:line="968" w:lineRule="exact"/>
                    <w:ind w:right="-18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231F20"/>
                      <w:spacing w:val="0"/>
                      <w:w w:val="118"/>
                      <w:position w:val="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7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approximatel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humans,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mice.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300" w:right="233" w:firstLine="8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hundred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carcinogens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positiv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occurrenc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faile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confi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positiv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humans.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300" w:right="27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7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ficial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mus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9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Positiv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reducin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eliminatin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probabl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cancer-causing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drinkin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disinfectan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byproduct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solvent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carcinogeni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mice.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1200" w:right="9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-313.053589pt;width:411pt;height:299.95pt;mso-position-horizontal-relative:page;mso-position-vertical-relative:paragraph;z-index:-2746" coordorigin="2880,-6261" coordsize="8220,5999">
            <v:shape style="position:absolute;left:2880;top:-6261;width:8220;height:5999" coordorigin="2880,-6261" coordsize="8220,5999" path="m2880,-6261l11100,-6261,11100,-262,2880,-262,2880,-6261e" filled="t" fillcolor="#E5F4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experiments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knowledge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behavio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cinogenic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classif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obabl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classif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benzidine-base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classifie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benzidin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eleased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classifie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2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classificatio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ethylene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startin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materia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disinfectan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sterilant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damag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workers.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7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Althoug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elianc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emain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eventio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strategies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scientifi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combinatio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complete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understandin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1000" w:bottom="1040" w:left="1700" w:right="840"/>
          <w:pgSz w:w="12060" w:h="15660"/>
        </w:sectPr>
      </w:pPr>
      <w:rPr/>
    </w:p>
    <w:p>
      <w:pPr>
        <w:spacing w:before="55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48pt;width:411pt;height:355.61pt;mso-position-horizontal-relative:page;mso-position-vertical-relative:page;z-index:-2744" coordorigin="2880,960" coordsize="8220,7112">
            <v:shape style="position:absolute;left:2880;top:960;width:8220;height:7112" coordorigin="2880,960" coordsize="8220,7112" path="m2880,960l11100,960,11100,8072,2880,8072,2880,960e" filled="t" fillcolor="#E5F4E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8pt;margin-top:418.990021pt;width:192pt;height:.1pt;mso-position-horizontal-relative:page;mso-position-vertical-relative:page;z-index:-2743" coordorigin="960,8380" coordsize="3840,2">
            <v:shape style="position:absolute;left:960;top:8380;width:3840;height:2" coordorigin="960,8380" coordsize="3840,0" path="m960,8380l4800,838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300" w:right="6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DOSAGE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1"/>
        </w:rPr>
        <w:t>HUMANS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1"/>
        </w:rPr>
        <w:t>NORMAL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78"/>
        </w:rPr>
        <w:t>REAL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7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8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1"/>
        </w:rPr>
        <w:t>WHY?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893" w:right="58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854996pt;margin-top:1.424289pt;width:27.458081pt;height:49.119999pt;mso-position-horizontal-relative:page;mso-position-vertical-relative:paragraph;z-index:-2742" type="#_x0000_t202" filled="f" stroked="f">
            <v:textbox inset="0,0,0,0">
              <w:txbxContent>
                <w:p>
                  <w:pPr>
                    <w:spacing w:before="0" w:after="0" w:line="968" w:lineRule="exact"/>
                    <w:ind w:right="-18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231F20"/>
                      <w:spacing w:val="0"/>
                      <w:w w:val="77"/>
                      <w:position w:val="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increas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abilit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detect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potential.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0" w:after="0" w:line="243" w:lineRule="auto"/>
        <w:ind w:left="1300" w:right="59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Larg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impac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carcinoge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10,00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5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8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23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million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resul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23,00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cancers—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disaste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7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300" w:right="5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thousand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approximatel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$5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millio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expensiv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time-consuming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7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7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animals.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300" w:right="69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dosages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detecte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rodent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correspondingl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6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66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6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receivin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300" w:right="5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capabl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8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assuranc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people.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ind w:left="1200" w:right="31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93"/>
        </w:rPr>
        <w:t>SCIENTIST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DECID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WHIC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4"/>
        </w:rPr>
        <w:t>SUBS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2"/>
        </w:rPr>
        <w:t>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6"/>
        </w:rPr>
        <w:t>TES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ANIMALS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HUMA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LABOR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4"/>
          <w:w w:val="8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1"/>
          <w:w w:val="8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CELLS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9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1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5" w:lineRule="exact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HUMA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POPUL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TIO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STUDIES?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Strategie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3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5"/>
        </w:rPr>
        <w:t>estin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Animal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Huma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Laborato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1"/>
        </w:rPr>
        <w:t>Cells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730" w:right="16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035294pt;margin-top:5.92801pt;width:27.199101pt;height:48.139999pt;mso-position-horizontal-relative:page;mso-position-vertical-relative:paragraph;z-index:-2741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100"/>
                      <w:position w:val="2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thousand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candidate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selecte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costl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time-consuming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example,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17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determinin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millio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dollar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complete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generally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guid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decisio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substance: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1200" w:right="32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affec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unusuall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categories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potentiall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affec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trac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foods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farming-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occupations.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1000" w:bottom="1040" w:left="1700" w:right="820"/>
          <w:pgSz w:w="12060" w:h="15660"/>
        </w:sectPr>
      </w:pPr>
      <w:rPr/>
    </w:p>
    <w:p>
      <w:pPr>
        <w:spacing w:before="39" w:after="0" w:line="243" w:lineRule="auto"/>
        <w:ind w:left="2040" w:right="1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Previou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geographica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locatio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getting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expected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ovides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decision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polycycli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omati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hyd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ocarbon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cells.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40" w:right="2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8.554993pt;margin-top:4.65967pt;width:84.201002pt;height:153.283596pt;mso-position-horizontal-relative:page;mso-position-vertical-relative:paragraph;z-index:-2739" type="#_x0000_t75">
            <v:imagedata r:id="rId48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concern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omiu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attentio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concerne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citizens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oxicolog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sugges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cancer: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49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http://ntp-serve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7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.niehs.nih.gov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7"/>
          </w:rPr>
          <w:t>;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18"/>
            <w:w w:val="107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“Ho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Nominat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Compounds.”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Strategie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Car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yin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Ou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Larg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Populatio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4"/>
        </w:rPr>
        <w:t>Studies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040" w:right="76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consideration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guid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epidemiologist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include: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40" w:right="66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suggestin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vinyl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chloride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raise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suspicio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ylonitril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structura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similarit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chloride)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2040" w:right="9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Suggestiv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esult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epidemiologi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studies)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Biologica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mechanism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sugges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2040" w:right="2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Pocket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cluste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unusua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eports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ends—rate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location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populatio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migratio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2040" w:right="39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pt;margin-top:43.044662pt;width:192pt;height:.1pt;mso-position-horizontal-relative:page;mso-position-vertical-relative:paragraph;z-index:-2740" coordorigin="960,861" coordsize="3840,2">
            <v:shape style="position:absolute;left:960;top:861;width:3840;height:2" coordorigin="960,861" coordsize="3840,0" path="m960,861l4800,861e" filled="f" stroked="t" strokeweight="1pt" strokecolor="#004FA3">
              <v:path arrowok="t"/>
            </v:shape>
          </v:group>
          <w10:wrap type="none"/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technolog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epidemiologi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needed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unusua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patter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evaluation.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8"/>
        </w:rPr>
        <w:t>WH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6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ACTOR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93"/>
        </w:rPr>
        <w:t>SCIENTIST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CONSIDE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1"/>
        </w:rPr>
        <w:t>IN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20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95"/>
        </w:rPr>
        <w:t>DETERMININ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6"/>
        </w:rPr>
        <w:t>RIS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ASSOCI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WIT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DIFFERENT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20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CANCER-CAUSIN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4"/>
        </w:rPr>
        <w:t>SUBS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3"/>
        </w:rPr>
        <w:t>ANCES?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2455" w:right="53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035294pt;margin-top:2.178015pt;width:24.406981pt;height:48.139999pt;mso-position-horizontal-relative:page;mso-position-vertical-relative:paragraph;z-index:-2738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83"/>
                      <w:position w:val="2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getting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littl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jus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040" w:right="3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assessmen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determine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elationshi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likelihoo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assessmen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critica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decision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40" w:bottom="1040" w:left="860" w:right="840"/>
          <w:pgSz w:w="12060" w:h="15660"/>
        </w:sectPr>
      </w:pPr>
      <w:rPr/>
    </w:p>
    <w:p>
      <w:pPr>
        <w:spacing w:before="62" w:after="0" w:line="243" w:lineRule="auto"/>
        <w:ind w:left="2100" w:right="90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eliminated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assessment: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1" w:lineRule="auto"/>
        <w:ind w:left="2100" w:right="3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4.846250pt;width:85pt;height:181pt;mso-position-horizontal-relative:page;mso-position-vertical-relative:paragraph;z-index:-2736" type="#_x0000_t75">
            <v:imagedata r:id="rId50" o:title=""/>
          </v:shape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Potency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Potenc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measu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capacit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sufficient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needed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potent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solven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benzene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leukemi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amount.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1" w:lineRule="auto"/>
        <w:ind w:left="2100" w:right="3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classif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suspecte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3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es—eithe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short-ter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long-ter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1" w:lineRule="auto"/>
        <w:ind w:left="2600" w:right="424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Continuou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low-leve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occasiona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oducts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3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Single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followin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accident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incidents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1" w:lineRule="auto"/>
        <w:ind w:left="2100" w:right="2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Response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importan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eases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dose-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dose-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1" w:lineRule="auto"/>
        <w:ind w:left="2100" w:right="17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10,000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esponse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continu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edicte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matte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small.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2100" w:right="1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detectabl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sometimes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  <w:b/>
          <w:bCs/>
          <w:i/>
        </w:rPr>
        <w:t>threshol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1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  <w:b/>
          <w:bCs/>
          <w:i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1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  <w:b/>
          <w:bCs/>
          <w:i/>
        </w:rPr>
        <w:t>response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1" w:lineRule="auto"/>
        <w:ind w:left="2100" w:right="11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111.369621pt;width:411pt;height:119.24pt;mso-position-horizontal-relative:page;mso-position-vertical-relative:paragraph;z-index:-2737" coordorigin="2880,2227" coordsize="8220,2385">
            <v:shape style="position:absolute;left:2880;top:2227;width:8220;height:2385" coordorigin="2880,2227" coordsize="8220,2385" path="m2880,2227l11100,2227,11100,4612,2880,4612,2880,2227e" filled="t" fillcolor="#E5F4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susceptibl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individuals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immun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histo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pattern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susceptibilit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harmles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dous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assessmen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understandin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interaction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susceptibilit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8"/>
        </w:rPr>
        <w:t>ACCEP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8"/>
        </w:rPr>
        <w:t>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8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8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2643" w:right="2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710007pt;margin-top:1.424393pt;width:22.104001pt;height:49.119999pt;mso-position-horizontal-relative:page;mso-position-vertical-relative:paragraph;z-index:-2735" type="#_x0000_t202" filled="f" stroked="f">
            <v:textbox inset="0,0,0,0">
              <w:txbxContent>
                <w:p>
                  <w:pPr>
                    <w:spacing w:before="0" w:after="0" w:line="968" w:lineRule="exact"/>
                    <w:ind w:right="-18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231F20"/>
                      <w:spacing w:val="0"/>
                      <w:w w:val="73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6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considere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acceptabl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millio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160" w:right="247" w:firstLine="4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1,00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Acceptabl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environment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example,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allowabl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benzen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workplac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approximatel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environment.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840" w:right="820"/>
          <w:pgSz w:w="12060" w:h="15660"/>
        </w:sectPr>
      </w:pPr>
      <w:rPr/>
    </w:p>
    <w:p>
      <w:pPr>
        <w:spacing w:before="51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734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7"/>
        </w:rPr>
        <w:t>PUBLI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4"/>
        </w:rPr>
        <w:t>HEA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6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8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91"/>
        </w:rPr>
        <w:t>OFFICIAL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SE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8"/>
        </w:rPr>
        <w:t>ACCEP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83"/>
        </w:rPr>
        <w:t>ABLE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EXPOSUR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LEVEL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ENVIRONMEN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77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8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CHEMICALS?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Linea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Dos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5"/>
        </w:rPr>
        <w:t>Response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843" w:right="19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729401pt;margin-top:5.928043pt;width:41.111561pt;height:48.139999pt;mso-position-horizontal-relative:page;mso-position-vertical-relative:paragraph;z-index:-2732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118"/>
                      <w:position w:val="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consideration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Administration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Administratio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determin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060" w:right="1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cinoge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exhibit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eshold-lik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dose-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behavio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governmen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rigo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scientifi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eview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ythin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equently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distinguis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esponses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compellin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eshold-lik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mechanism,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assume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linea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matte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risk.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5"/>
        </w:rPr>
        <w:t>Threshold-Lik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2"/>
          <w:w w:val="9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Dos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5"/>
        </w:rPr>
        <w:t>Response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060" w:right="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exhibitin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eshold-lik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esponses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makeup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consideration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potentiall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esidue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consideratio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settin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acceptable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possibilit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sensitiv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-causin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factors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060" w:right="30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settin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acceptabl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times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odents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confidenc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acceptabl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health.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2"/>
        </w:rPr>
        <w:t>Risk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8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ersu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Benefits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2060" w:right="56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difficult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egulatin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benefits.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2060" w:right="1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7.5pt;margin-top:3.081421pt;width:85pt;height:108.53pt;mso-position-horizontal-relative:page;mso-position-vertical-relative:paragraph;z-index:-2733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Pharmaceutical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benefit/ris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analyse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outinel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conducted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chemotherap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secon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eatment.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immediatel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life-th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eatening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usually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outweig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amoxifen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uterine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clots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okes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rigo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ously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2060" w:right="31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analyze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Administration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Institute,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conclude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tamoxife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elativel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790" w:top="1180" w:bottom="1040" w:left="840" w:right="840"/>
          <w:pgSz w:w="12060" w:h="15660"/>
        </w:sectPr>
      </w:pPr>
      <w:rPr/>
    </w:p>
    <w:p>
      <w:pPr>
        <w:spacing w:before="62" w:after="0" w:line="243" w:lineRule="auto"/>
        <w:ind w:left="1200" w:right="5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8.550003pt;margin-top:518.929993pt;width:192pt;height:.1pt;mso-position-horizontal-relative:page;mso-position-vertical-relative:page;z-index:-2730" coordorigin="971,10379" coordsize="3840,2">
            <v:shape style="position:absolute;left:971;top:10379;width:3840;height:2" coordorigin="971,10379" coordsize="3840,0" path="m971,10379l4811,10379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ongly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outweig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seriou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drug.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1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yields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significantl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benefite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agricultura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oduction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7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esidue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humans.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settin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maximu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esidu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fruits,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vegetables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cinogenic.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Unce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taint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Publi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9"/>
        </w:rPr>
        <w:t>Debate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1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positio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accuratel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levels—human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seldo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scientific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11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judgmen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decision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uncertaint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cumstances,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operat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principl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otection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paramount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decision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debate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disciplines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member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oups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public.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6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4pt;margin-top:82.570419pt;width:411pt;height:90.3pt;mso-position-horizontal-relative:page;mso-position-vertical-relative:paragraph;z-index:-2731" coordorigin="2880,1651" coordsize="8220,1806">
            <v:shape style="position:absolute;left:2880;top:1651;width:8220;height:1806" coordorigin="2880,1651" coordsize="8220,1806" path="m2880,1651l11100,1651,11100,3457,2880,3457,2880,1651e" filled="t" fillcolor="#E5F4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attemp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uncertaint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categorie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dependin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engt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categorie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(DHHS)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“know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easonabl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anticipate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be”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PROTECTIO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7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HEA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493" w:right="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954605pt;margin-top:1.424286pt;width:10.315200pt;height:49.119999pt;mso-position-horizontal-relative:page;mso-position-vertical-relative:paragraph;z-index:-2729" type="#_x0000_t202" filled="f" stroked="f">
            <v:textbox inset="0,0,0,0">
              <w:txbxContent>
                <w:p>
                  <w:pPr>
                    <w:spacing w:before="0" w:after="0" w:line="968" w:lineRule="exact"/>
                    <w:ind w:right="-187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231F20"/>
                      <w:spacing w:val="0"/>
                      <w:w w:val="63"/>
                      <w:position w:val="2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taint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principl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paramount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6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8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acceptabl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24"/>
        </w:rPr>
        <w:t>1,00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2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substantia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increas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laborato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animals.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ind w:left="1200" w:right="85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TREND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CHANGE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OVE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FE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YEARS?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615" w:right="3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717606pt;margin-top:2.178015pt;width:21.663001pt;height:48.139999pt;mso-position-horizontal-relative:page;mso-position-vertical-relative:paragraph;z-index:-2728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73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304" w:firstLine="415"/>
        <w:jc w:val="left"/>
        <w:tabs>
          <w:tab w:pos="2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2.434006pt;margin-top:15.5156pt;width:52.239603pt;height:12pt;mso-position-horizontal-relative:page;mso-position-vertical-relative:paragraph;z-index:-2727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231F20"/>
                      <w:spacing w:val="-3"/>
                      <w:w w:val="113"/>
                      <w:b/>
                      <w:bCs/>
                      <w:i/>
                    </w:rPr>
                    <w:t>incidence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followe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graph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describ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100,00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time.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1200" w:right="2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sometime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difficul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interp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harmful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easin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eflect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90" w:top="860" w:bottom="1040" w:left="1700" w:right="820"/>
          <w:pgSz w:w="12060" w:h="15660"/>
        </w:sectPr>
      </w:pPr>
      <w:rPr/>
    </w:p>
    <w:p>
      <w:pPr>
        <w:spacing w:before="62" w:after="0" w:line="243" w:lineRule="auto"/>
        <w:ind w:left="1200" w:right="9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clinica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practic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hospital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doctors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esul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found—perhap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symptom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obabl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harmfu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early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emova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owths.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steadil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stabilize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betwee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averag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again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stabilized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graph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mortalit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100,00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time.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becaus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mortalit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measu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200" w:right="23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agains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Mortalit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eductio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(stoppin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solvents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asbesto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fibers)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successfu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eening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(mammograph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better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eatments.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10"/>
        </w:rPr>
        <w:t>Changin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Rate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Specifi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10"/>
        </w:rPr>
        <w:t>Cancers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1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mortalit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declining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testicula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stomach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mout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(lip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tongue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gums)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mortalit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1–14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halved.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Imp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ovement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accoun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eductio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23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3.610001pt;margin-top:45.490433pt;width:411.89pt;height:238.23pt;mso-position-horizontal-relative:page;mso-position-vertical-relative:paragraph;z-index:-2726" coordorigin="2872,910" coordsize="8238,4765">
            <v:group style="position:absolute;left:2882;top:920;width:8218;height:4745" coordorigin="2882,920" coordsize="8218,4745">
              <v:shape style="position:absolute;left:2882;top:920;width:8218;height:4745" coordorigin="2882,920" coordsize="8218,4745" path="m2882,920l11100,920,11100,5664,2882,5664,2882,920e" filled="t" fillcolor="#E1E3F2" stroked="f">
                <v:path arrowok="t"/>
                <v:fill/>
              </v:shape>
            </v:group>
            <v:group style="position:absolute;left:4048;top:1563;width:6800;height:2723" coordorigin="4048,1563" coordsize="6800,2723">
              <v:shape style="position:absolute;left:4048;top:1563;width:6800;height:2723" coordorigin="4048,1563" coordsize="6800,2723" path="m4048,1563l10848,1563,10848,4286,4048,4286,4048,1563e" filled="t" fillcolor="#FFFFFF" stroked="f">
                <v:path arrowok="t"/>
                <v:fill/>
              </v:shape>
            </v:group>
            <v:group style="position:absolute;left:4048;top:4051;width:2;height:235" coordorigin="4048,4051" coordsize="2,235">
              <v:shape style="position:absolute;left:4048;top:4051;width:2;height:235" coordorigin="4048,4051" coordsize="0,235" path="m4048,4051l4048,4286e" filled="f" stroked="t" strokeweight="1pt" strokecolor="#231F20">
                <v:path arrowok="t"/>
              </v:shape>
            </v:group>
            <v:group style="position:absolute;left:4006;top:3950;width:84;height:61" coordorigin="4006,3950" coordsize="84,61">
              <v:shape style="position:absolute;left:4006;top:3950;width:84;height:61" coordorigin="4006,3950" coordsize="84,61" path="m4090,3950l4006,4011e" filled="f" stroked="t" strokeweight="1pt" strokecolor="#231F20">
                <v:path arrowok="t"/>
              </v:shape>
            </v:group>
            <v:group style="position:absolute;left:4006;top:4021;width:84;height:61" coordorigin="4006,4021" coordsize="84,61">
              <v:shape style="position:absolute;left:4006;top:4021;width:84;height:61" coordorigin="4006,4021" coordsize="84,61" path="m4090,4021l4006,4082e" filled="f" stroked="t" strokeweight="1pt" strokecolor="#231F20">
                <v:path arrowok="t"/>
              </v:shape>
            </v:group>
            <v:group style="position:absolute;left:4048;top:1563;width:2;height:2418" coordorigin="4048,1563" coordsize="2,2418">
              <v:shape style="position:absolute;left:4048;top:1563;width:2;height:2418" coordorigin="4048,1563" coordsize="0,2418" path="m4048,1563l4048,3981e" filled="f" stroked="t" strokeweight="1pt" strokecolor="#231F20">
                <v:path arrowok="t"/>
              </v:shape>
            </v:group>
            <v:group style="position:absolute;left:3928;top:2913;width:6922;height:2" coordorigin="3928,2913" coordsize="6922,2">
              <v:shape style="position:absolute;left:3928;top:2913;width:6922;height:2" coordorigin="3928,2913" coordsize="6922,0" path="m3928,2913l10850,2913e" filled="f" stroked="t" strokeweight="1pt" strokecolor="#231F20">
                <v:path arrowok="t"/>
              </v:shape>
            </v:group>
            <v:group style="position:absolute;left:3928;top:2011;width:6922;height:2" coordorigin="3928,2011" coordsize="6922,2">
              <v:shape style="position:absolute;left:3928;top:2011;width:6922;height:2" coordorigin="3928,2011" coordsize="6922,0" path="m3928,2011l10850,2011e" filled="f" stroked="t" strokeweight="1pt" strokecolor="#231F20">
                <v:path arrowok="t"/>
              </v:shape>
            </v:group>
            <v:group style="position:absolute;left:3928;top:2461;width:6922;height:2" coordorigin="3928,2461" coordsize="6922,2">
              <v:shape style="position:absolute;left:3928;top:2461;width:6922;height:2" coordorigin="3928,2461" coordsize="6922,0" path="m3928,2461l10850,2461e" filled="f" stroked="t" strokeweight="1pt" strokecolor="#231F20">
                <v:path arrowok="t"/>
              </v:shape>
            </v:group>
            <v:group style="position:absolute;left:3928;top:3363;width:6922;height:2" coordorigin="3928,3363" coordsize="6922,2">
              <v:shape style="position:absolute;left:3928;top:3363;width:6922;height:2" coordorigin="3928,3363" coordsize="6922,0" path="m3928,3363l10850,3363e" filled="f" stroked="t" strokeweight="1pt" strokecolor="#231F20">
                <v:path arrowok="t"/>
              </v:shape>
            </v:group>
            <v:group style="position:absolute;left:3928;top:1563;width:6922;height:2725" coordorigin="3928,1563" coordsize="6922,2725">
              <v:shape style="position:absolute;left:3928;top:1563;width:6922;height:2725" coordorigin="3928,1563" coordsize="6922,2725" path="m3928,4288l10850,4288,10848,4286,10848,1563,10850,1566,3928,1566e" filled="f" stroked="t" strokeweight="1pt" strokecolor="#231F20">
                <v:path arrowok="t"/>
              </v:shape>
            </v:group>
            <v:group style="position:absolute;left:3928;top:3811;width:6922;height:2" coordorigin="3928,3811" coordsize="6922,2">
              <v:shape style="position:absolute;left:3928;top:3811;width:6922;height:2" coordorigin="3928,3811" coordsize="6922,0" path="m3928,3811l10850,3811e" filled="f" stroked="t" strokeweight="1pt" strokecolor="#231F20">
                <v:path arrowok="t"/>
              </v:shape>
            </v:group>
            <v:group style="position:absolute;left:5273;top:4288;width:2;height:117" coordorigin="5273,4288" coordsize="2,117">
              <v:shape style="position:absolute;left:5273;top:4288;width:2;height:117" coordorigin="5273,4288" coordsize="0,117" path="m5273,4406l5273,4288e" filled="f" stroked="t" strokeweight="1pt" strokecolor="#231F20">
                <v:path arrowok="t"/>
              </v:shape>
            </v:group>
            <v:group style="position:absolute;left:5776;top:4288;width:2;height:117" coordorigin="5776,4288" coordsize="2,117">
              <v:shape style="position:absolute;left:5776;top:4288;width:2;height:117" coordorigin="5776,4288" coordsize="0,117" path="m5776,4406l5776,4288e" filled="f" stroked="t" strokeweight="1pt" strokecolor="#231F20">
                <v:path arrowok="t"/>
              </v:shape>
            </v:group>
            <v:group style="position:absolute;left:5520;top:4288;width:2;height:117" coordorigin="5520,4288" coordsize="2,117">
              <v:shape style="position:absolute;left:5520;top:4288;width:2;height:117" coordorigin="5520,4288" coordsize="0,117" path="m5520,4406l5520,4288e" filled="f" stroked="t" strokeweight="1pt" strokecolor="#231F20">
                <v:path arrowok="t"/>
              </v:shape>
            </v:group>
            <v:group style="position:absolute;left:4513;top:4288;width:2;height:117" coordorigin="4513,4288" coordsize="2,117">
              <v:shape style="position:absolute;left:4513;top:4288;width:2;height:117" coordorigin="4513,4288" coordsize="0,117" path="m4513,4406l4513,4288e" filled="f" stroked="t" strokeweight="1pt" strokecolor="#231F20">
                <v:path arrowok="t"/>
              </v:shape>
            </v:group>
            <v:group style="position:absolute;left:5016;top:4288;width:2;height:117" coordorigin="5016,4288" coordsize="2,117">
              <v:shape style="position:absolute;left:5016;top:4288;width:2;height:117" coordorigin="5016,4288" coordsize="0,117" path="m5016,4406l5016,4288e" filled="f" stroked="t" strokeweight="1pt" strokecolor="#231F20">
                <v:path arrowok="t"/>
              </v:shape>
            </v:group>
            <v:group style="position:absolute;left:4759;top:4288;width:2;height:117" coordorigin="4759,4288" coordsize="2,117">
              <v:shape style="position:absolute;left:4759;top:4288;width:2;height:117" coordorigin="4759,4288" coordsize="0,117" path="m4759,4406l4759,4288e" filled="f" stroked="t" strokeweight="1pt" strokecolor="#231F20">
                <v:path arrowok="t"/>
              </v:shape>
            </v:group>
            <v:group style="position:absolute;left:4256;top:4288;width:2;height:117" coordorigin="4256,4288" coordsize="2,117">
              <v:shape style="position:absolute;left:4256;top:4288;width:2;height:117" coordorigin="4256,4288" coordsize="0,117" path="m4256,4406l4256,4288e" filled="f" stroked="t" strokeweight="1pt" strokecolor="#231F20">
                <v:path arrowok="t"/>
              </v:shape>
            </v:group>
            <v:group style="position:absolute;left:6301;top:4288;width:2;height:117" coordorigin="6301,4288" coordsize="2,117">
              <v:shape style="position:absolute;left:6301;top:4288;width:2;height:117" coordorigin="6301,4288" coordsize="0,117" path="m6301,4406l6301,4288e" filled="f" stroked="t" strokeweight="1pt" strokecolor="#231F20">
                <v:path arrowok="t"/>
              </v:shape>
            </v:group>
            <v:group style="position:absolute;left:6044;top:4288;width:2;height:117" coordorigin="6044,4288" coordsize="2,117">
              <v:shape style="position:absolute;left:6044;top:4288;width:2;height:117" coordorigin="6044,4288" coordsize="0,117" path="m6044,4406l6044,4288e" filled="f" stroked="t" strokeweight="1pt" strokecolor="#231F20">
                <v:path arrowok="t"/>
              </v:shape>
            </v:group>
            <v:group style="position:absolute;left:6804;top:4288;width:2;height:117" coordorigin="6804,4288" coordsize="2,117">
              <v:shape style="position:absolute;left:6804;top:4288;width:2;height:117" coordorigin="6804,4288" coordsize="0,117" path="m6804,4406l6804,4288e" filled="f" stroked="t" strokeweight="1pt" strokecolor="#231F20">
                <v:path arrowok="t"/>
              </v:shape>
            </v:group>
            <v:group style="position:absolute;left:6547;top:4288;width:2;height:117" coordorigin="6547,4288" coordsize="2,117">
              <v:shape style="position:absolute;left:6547;top:4288;width:2;height:117" coordorigin="6547,4288" coordsize="0,117" path="m6547,4406l6547,4288e" filled="f" stroked="t" strokeweight="1pt" strokecolor="#231F20">
                <v:path arrowok="t"/>
              </v:shape>
            </v:group>
            <v:group style="position:absolute;left:7328;top:4288;width:2;height:117" coordorigin="7328,4288" coordsize="2,117">
              <v:shape style="position:absolute;left:7328;top:4288;width:2;height:117" coordorigin="7328,4288" coordsize="0,117" path="m7328,4406l7328,4288e" filled="f" stroked="t" strokeweight="1pt" strokecolor="#231F20">
                <v:path arrowok="t"/>
              </v:shape>
            </v:group>
            <v:group style="position:absolute;left:7072;top:4288;width:2;height:117" coordorigin="7072,4288" coordsize="2,117">
              <v:shape style="position:absolute;left:7072;top:4288;width:2;height:117" coordorigin="7072,4288" coordsize="0,117" path="m7072,4406l7072,4288e" filled="f" stroked="t" strokeweight="1pt" strokecolor="#231F20">
                <v:path arrowok="t"/>
              </v:shape>
            </v:group>
            <v:group style="position:absolute;left:7873;top:4288;width:2;height:117" coordorigin="7873,4288" coordsize="2,117">
              <v:shape style="position:absolute;left:7873;top:4288;width:2;height:117" coordorigin="7873,4288" coordsize="0,117" path="m7873,4406l7873,4288e" filled="f" stroked="t" strokeweight="1pt" strokecolor="#231F20">
                <v:path arrowok="t"/>
              </v:shape>
            </v:group>
            <v:group style="position:absolute;left:7596;top:4288;width:2;height:117" coordorigin="7596,4288" coordsize="2,117">
              <v:shape style="position:absolute;left:7596;top:4288;width:2;height:117" coordorigin="7596,4288" coordsize="0,117" path="m7596,4406l7596,4288e" filled="f" stroked="t" strokeweight="1pt" strokecolor="#231F20">
                <v:path arrowok="t"/>
              </v:shape>
            </v:group>
            <v:group style="position:absolute;left:8377;top:4288;width:2;height:117" coordorigin="8377,4288" coordsize="2,117">
              <v:shape style="position:absolute;left:8377;top:4288;width:2;height:117" coordorigin="8377,4288" coordsize="0,117" path="m8377,4406l8377,4288e" filled="f" stroked="t" strokeweight="1pt" strokecolor="#231F20">
                <v:path arrowok="t"/>
              </v:shape>
            </v:group>
            <v:group style="position:absolute;left:8120;top:4288;width:2;height:117" coordorigin="8120,4288" coordsize="2,117">
              <v:shape style="position:absolute;left:8120;top:4288;width:2;height:117" coordorigin="8120,4288" coordsize="0,117" path="m8120,4406l8120,4288e" filled="f" stroked="t" strokeweight="1pt" strokecolor="#231F20">
                <v:path arrowok="t"/>
              </v:shape>
            </v:group>
            <v:group style="position:absolute;left:8880;top:4288;width:2;height:117" coordorigin="8880,4288" coordsize="2,117">
              <v:shape style="position:absolute;left:8880;top:4288;width:2;height:117" coordorigin="8880,4288" coordsize="0,117" path="m8880,4406l8880,4288e" filled="f" stroked="t" strokeweight="1pt" strokecolor="#231F20">
                <v:path arrowok="t"/>
              </v:shape>
            </v:group>
            <v:group style="position:absolute;left:8623;top:4288;width:2;height:117" coordorigin="8623,4288" coordsize="2,117">
              <v:shape style="position:absolute;left:8623;top:4288;width:2;height:117" coordorigin="8623,4288" coordsize="0,117" path="m8623,4406l8623,4288e" filled="f" stroked="t" strokeweight="1pt" strokecolor="#231F20">
                <v:path arrowok="t"/>
              </v:shape>
            </v:group>
            <v:group style="position:absolute;left:9404;top:4288;width:2;height:117" coordorigin="9404,4288" coordsize="2,117">
              <v:shape style="position:absolute;left:9404;top:4288;width:2;height:117" coordorigin="9404,4288" coordsize="0,117" path="m9404,4406l9404,4288e" filled="f" stroked="t" strokeweight="1pt" strokecolor="#231F20">
                <v:path arrowok="t"/>
              </v:shape>
            </v:group>
            <v:group style="position:absolute;left:9148;top:4288;width:2;height:117" coordorigin="9148,4288" coordsize="2,117">
              <v:shape style="position:absolute;left:9148;top:4288;width:2;height:117" coordorigin="9148,4288" coordsize="0,117" path="m9148,4406l9148,4288e" filled="f" stroked="t" strokeweight="1pt" strokecolor="#231F20">
                <v:path arrowok="t"/>
              </v:shape>
            </v:group>
            <v:group style="position:absolute;left:9908;top:4288;width:2;height:117" coordorigin="9908,4288" coordsize="2,117">
              <v:shape style="position:absolute;left:9908;top:4288;width:2;height:117" coordorigin="9908,4288" coordsize="0,117" path="m9908,4406l9908,4288e" filled="f" stroked="t" strokeweight="1pt" strokecolor="#231F20">
                <v:path arrowok="t"/>
              </v:shape>
            </v:group>
            <v:group style="position:absolute;left:9651;top:4288;width:2;height:117" coordorigin="9651,4288" coordsize="2,117">
              <v:shape style="position:absolute;left:9651;top:4288;width:2;height:117" coordorigin="9651,4288" coordsize="0,117" path="m9651,4406l9651,4288e" filled="f" stroked="t" strokeweight="1pt" strokecolor="#231F20">
                <v:path arrowok="t"/>
              </v:shape>
            </v:group>
            <v:group style="position:absolute;left:10432;top:4288;width:2;height:117" coordorigin="10432,4288" coordsize="2,117">
              <v:shape style="position:absolute;left:10432;top:4288;width:2;height:117" coordorigin="10432,4288" coordsize="0,117" path="m10432,4406l10432,4288e" filled="f" stroked="t" strokeweight="1pt" strokecolor="#231F20">
                <v:path arrowok="t"/>
              </v:shape>
            </v:group>
            <v:group style="position:absolute;left:10175;top:4288;width:2;height:117" coordorigin="10175,4288" coordsize="2,117">
              <v:shape style="position:absolute;left:10175;top:4288;width:2;height:117" coordorigin="10175,4288" coordsize="0,117" path="m10175,4406l10175,4288e" filled="f" stroked="t" strokeweight="1pt" strokecolor="#231F20">
                <v:path arrowok="t"/>
              </v:shape>
            </v:group>
            <v:group style="position:absolute;left:10679;top:4288;width:2;height:117" coordorigin="10679,4288" coordsize="2,117">
              <v:shape style="position:absolute;left:10679;top:4288;width:2;height:117" coordorigin="10679,4288" coordsize="0,117" path="m10679,4406l10679,4288e" filled="f" stroked="t" strokeweight="1pt" strokecolor="#231F20">
                <v:path arrowok="t"/>
              </v:shape>
            </v:group>
            <v:group style="position:absolute;left:4245;top:1896;width:6434;height:986" coordorigin="4245,1896" coordsize="6434,986">
              <v:shape style="position:absolute;left:4245;top:1896;width:6434;height:986" coordorigin="4245,1896" coordsize="6434,986" path="m4245,2882l4490,2835,4760,2821,5010,2855,5270,2802,5526,2792,5757,2688,6040,2711,6290,2641,6540,2601,6804,2526,7070,2436,7328,2336,7596,2366,7873,2316,8120,2151,8360,1986,8620,1896,8880,2071,9150,2131,9400,2234,9651,2211,9910,2101,10170,2111,10430,2131,10680,2271e" filled="f" stroked="t" strokeweight="2pt" strokecolor="#004FA3">
                <v:path arrowok="t"/>
              </v:shape>
            </v:group>
            <v:group style="position:absolute;left:4188;top:2824;width:114;height:114" coordorigin="4188,2824" coordsize="114,114">
              <v:shape style="position:absolute;left:4188;top:2824;width:114;height:114" coordorigin="4188,2824" coordsize="114,114" path="m4245,2824l4188,2881,4245,2938,4302,2881,4245,2824e" filled="t" fillcolor="#004FA3" stroked="f">
                <v:path arrowok="t"/>
                <v:fill/>
              </v:shape>
            </v:group>
            <v:group style="position:absolute;left:4442;top:2784;width:114;height:114" coordorigin="4442,2784" coordsize="114,114">
              <v:shape style="position:absolute;left:4442;top:2784;width:114;height:114" coordorigin="4442,2784" coordsize="114,114" path="m4499,2784l4442,2841,4499,2898,4556,2841,4499,2784e" filled="t" fillcolor="#004FA3" stroked="f">
                <v:path arrowok="t"/>
                <v:fill/>
              </v:shape>
            </v:group>
            <v:group style="position:absolute;left:4962;top:2784;width:114;height:114" coordorigin="4962,2784" coordsize="114,114">
              <v:shape style="position:absolute;left:4962;top:2784;width:114;height:114" coordorigin="4962,2784" coordsize="114,114" path="m5019,2784l4962,2841,5019,2898,5076,2841,5019,2784e" filled="t" fillcolor="#004FA3" stroked="f">
                <v:path arrowok="t"/>
                <v:fill/>
              </v:shape>
            </v:group>
            <v:group style="position:absolute;left:5222;top:2744;width:114;height:114" coordorigin="5222,2744" coordsize="114,114">
              <v:shape style="position:absolute;left:5222;top:2744;width:114;height:114" coordorigin="5222,2744" coordsize="114,114" path="m5279,2744l5222,2801,5279,2858,5336,2801,5279,2744e" filled="t" fillcolor="#004FA3" stroked="f">
                <v:path arrowok="t"/>
                <v:fill/>
              </v:shape>
            </v:group>
            <v:group style="position:absolute;left:5462;top:2731;width:114;height:114" coordorigin="5462,2731" coordsize="114,114">
              <v:shape style="position:absolute;left:5462;top:2731;width:114;height:114" coordorigin="5462,2731" coordsize="114,114" path="m5519,2731l5462,2788,5519,2845,5576,2788,5519,2731e" filled="t" fillcolor="#004FA3" stroked="f">
                <v:path arrowok="t"/>
                <v:fill/>
              </v:shape>
            </v:group>
            <v:group style="position:absolute;left:5709;top:2631;width:114;height:114" coordorigin="5709,2631" coordsize="114,114">
              <v:shape style="position:absolute;left:5709;top:2631;width:114;height:114" coordorigin="5709,2631" coordsize="114,114" path="m5766,2631l5709,2688,5766,2745,5823,2688,5766,2631e" filled="t" fillcolor="#004FA3" stroked="f">
                <v:path arrowok="t"/>
                <v:fill/>
              </v:shape>
            </v:group>
            <v:group style="position:absolute;left:6239;top:2587;width:114;height:114" coordorigin="6239,2587" coordsize="114,114">
              <v:shape style="position:absolute;left:6239;top:2587;width:114;height:114" coordorigin="6239,2587" coordsize="114,114" path="m6296,2587l6239,2644,6296,2701,6353,2644,6296,2587e" filled="t" fillcolor="#004FA3" stroked="f">
                <v:path arrowok="t"/>
                <v:fill/>
              </v:shape>
            </v:group>
            <v:group style="position:absolute;left:6489;top:2547;width:114;height:114" coordorigin="6489,2547" coordsize="114,114">
              <v:shape style="position:absolute;left:6489;top:2547;width:114;height:114" coordorigin="6489,2547" coordsize="114,114" path="m6546,2547l6489,2604,6546,2661,6603,2604,6546,2547e" filled="t" fillcolor="#004FA3" stroked="f">
                <v:path arrowok="t"/>
                <v:fill/>
              </v:shape>
            </v:group>
            <v:group style="position:absolute;left:6754;top:2472;width:114;height:114" coordorigin="6754,2472" coordsize="114,114">
              <v:shape style="position:absolute;left:6754;top:2472;width:114;height:114" coordorigin="6754,2472" coordsize="114,114" path="m6811,2472l6754,2529,6811,2586,6868,2529,6811,2472e" filled="t" fillcolor="#004FA3" stroked="f">
                <v:path arrowok="t"/>
                <v:fill/>
              </v:shape>
            </v:group>
            <v:group style="position:absolute;left:7013;top:2378;width:114;height:114" coordorigin="7013,2378" coordsize="114,114">
              <v:shape style="position:absolute;left:7013;top:2378;width:114;height:114" coordorigin="7013,2378" coordsize="114,114" path="m7070,2378l7013,2435,7070,2492,7127,2435,7070,2378e" filled="t" fillcolor="#004FA3" stroked="f">
                <v:path arrowok="t"/>
                <v:fill/>
              </v:shape>
            </v:group>
            <v:group style="position:absolute;left:7275;top:2284;width:114;height:114" coordorigin="7275,2284" coordsize="114,114">
              <v:shape style="position:absolute;left:7275;top:2284;width:114;height:114" coordorigin="7275,2284" coordsize="114,114" path="m7332,2284l7275,2341,7332,2398,7389,2341,7332,2284e" filled="t" fillcolor="#004FA3" stroked="f">
                <v:path arrowok="t"/>
                <v:fill/>
              </v:shape>
            </v:group>
            <v:group style="position:absolute;left:7822;top:2264;width:114;height:114" coordorigin="7822,2264" coordsize="114,114">
              <v:shape style="position:absolute;left:7822;top:2264;width:114;height:114" coordorigin="7822,2264" coordsize="114,114" path="m7879,2264l7822,2321,7879,2378,7936,2321,7879,2264e" filled="t" fillcolor="#004FA3" stroked="f">
                <v:path arrowok="t"/>
                <v:fill/>
              </v:shape>
            </v:group>
            <v:group style="position:absolute;left:8069;top:2091;width:114;height:114" coordorigin="8069,2091" coordsize="114,114">
              <v:shape style="position:absolute;left:8069;top:2091;width:114;height:114" coordorigin="8069,2091" coordsize="114,114" path="m8126,2091l8069,2148,8126,2205,8183,2148,8126,2091e" filled="t" fillcolor="#004FA3" stroked="f">
                <v:path arrowok="t"/>
                <v:fill/>
              </v:shape>
            </v:group>
            <v:group style="position:absolute;left:9102;top:2071;width:114;height:114" coordorigin="9102,2071" coordsize="114,114">
              <v:shape style="position:absolute;left:9102;top:2071;width:114;height:114" coordorigin="9102,2071" coordsize="114,114" path="m9159,2071l9102,2127,9159,2184,9216,2127,9159,2071e" filled="t" fillcolor="#004FA3" stroked="f">
                <v:path arrowok="t"/>
                <v:fill/>
              </v:shape>
            </v:group>
            <v:group style="position:absolute;left:10382;top:2071;width:114;height:114" coordorigin="10382,2071" coordsize="114,114">
              <v:shape style="position:absolute;left:10382;top:2071;width:114;height:114" coordorigin="10382,2071" coordsize="114,114" path="m10439,2071l10382,2127,10439,2184,10496,2127,10439,2071e" filled="t" fillcolor="#004FA3" stroked="f">
                <v:path arrowok="t"/>
                <v:fill/>
              </v:shape>
            </v:group>
            <v:group style="position:absolute;left:10623;top:2210;width:114;height:114" coordorigin="10623,2210" coordsize="114,114">
              <v:shape style="position:absolute;left:10623;top:2210;width:114;height:114" coordorigin="10623,2210" coordsize="114,114" path="m10680,2210l10623,2267,10680,2324,10737,2267,10680,2210e" filled="t" fillcolor="#004FA3" stroked="f">
                <v:path arrowok="t"/>
                <v:fill/>
              </v:shape>
            </v:group>
            <v:group style="position:absolute;left:9862;top:2050;width:114;height:114" coordorigin="9862,2050" coordsize="114,114">
              <v:shape style="position:absolute;left:9862;top:2050;width:114;height:114" coordorigin="9862,2050" coordsize="114,114" path="m9919,2050l9862,2107,9919,2164,9976,2107,9919,2050e" filled="t" fillcolor="#004FA3" stroked="f">
                <v:path arrowok="t"/>
                <v:fill/>
              </v:shape>
            </v:group>
            <v:group style="position:absolute;left:10122;top:2050;width:114;height:114" coordorigin="10122,2050" coordsize="114,114">
              <v:shape style="position:absolute;left:10122;top:2050;width:114;height:114" coordorigin="10122,2050" coordsize="114,114" path="m10179,2050l10122,2107,10179,2164,10236,2107,10179,2050e" filled="t" fillcolor="#004FA3" stroked="f">
                <v:path arrowok="t"/>
                <v:fill/>
              </v:shape>
            </v:group>
            <v:group style="position:absolute;left:9343;top:2177;width:114;height:114" coordorigin="9343,2177" coordsize="114,114">
              <v:shape style="position:absolute;left:9343;top:2177;width:114;height:114" coordorigin="9343,2177" coordsize="114,114" path="m9400,2177l9343,2234,9400,2291,9457,2234,9400,2177e" filled="t" fillcolor="#004FA3" stroked="f">
                <v:path arrowok="t"/>
                <v:fill/>
              </v:shape>
            </v:group>
            <v:group style="position:absolute;left:9602;top:2157;width:114;height:114" coordorigin="9602,2157" coordsize="114,114">
              <v:shape style="position:absolute;left:9602;top:2157;width:114;height:114" coordorigin="9602,2157" coordsize="114,114" path="m9659,2157l9602,2214,9659,2271,9716,2214,9659,2157e" filled="t" fillcolor="#004FA3" stroked="f">
                <v:path arrowok="t"/>
                <v:fill/>
              </v:shape>
            </v:group>
            <v:group style="position:absolute;left:8305;top:1931;width:114;height:114" coordorigin="8305,1931" coordsize="114,114">
              <v:shape style="position:absolute;left:8305;top:1931;width:114;height:114" coordorigin="8305,1931" coordsize="114,114" path="m8362,1931l8305,1988,8362,2045,8419,1988,8362,1931e" filled="t" fillcolor="#004FA3" stroked="f">
                <v:path arrowok="t"/>
                <v:fill/>
              </v:shape>
            </v:group>
            <v:group style="position:absolute;left:8572;top:1841;width:114;height:114" coordorigin="8572,1841" coordsize="114,114">
              <v:shape style="position:absolute;left:8572;top:1841;width:114;height:114" coordorigin="8572,1841" coordsize="114,114" path="m8629,1841l8572,1897,8629,1954,8686,1897,8629,1841e" filled="t" fillcolor="#004FA3" stroked="f">
                <v:path arrowok="t"/>
                <v:fill/>
              </v:shape>
            </v:group>
            <v:group style="position:absolute;left:8829;top:2011;width:114;height:114" coordorigin="8829,2011" coordsize="114,114">
              <v:shape style="position:absolute;left:8829;top:2011;width:114;height:114" coordorigin="8829,2011" coordsize="114,114" path="m8886,2011l8829,2068,8886,2125,8943,2068,8886,2011e" filled="t" fillcolor="#004FA3" stroked="f">
                <v:path arrowok="t"/>
                <v:fill/>
              </v:shape>
            </v:group>
            <v:group style="position:absolute;left:7542;top:2304;width:114;height:114" coordorigin="7542,2304" coordsize="114,114">
              <v:shape style="position:absolute;left:7542;top:2304;width:114;height:114" coordorigin="7542,2304" coordsize="114,114" path="m7599,2304l7542,2361,7599,2418,7656,2361,7599,2304e" filled="t" fillcolor="#004FA3" stroked="f">
                <v:path arrowok="t"/>
                <v:fill/>
              </v:shape>
            </v:group>
            <v:group style="position:absolute;left:5983;top:2650;width:114;height:114" coordorigin="5983,2650" coordsize="114,114">
              <v:shape style="position:absolute;left:5983;top:2650;width:114;height:114" coordorigin="5983,2650" coordsize="114,114" path="m6040,2650l5983,2707,6040,2764,6097,2707,6040,2650e" filled="t" fillcolor="#004FA3" stroked="f">
                <v:path arrowok="t"/>
                <v:fill/>
              </v:shape>
            </v:group>
            <v:group style="position:absolute;left:4709;top:2764;width:114;height:114" coordorigin="4709,2764" coordsize="114,114">
              <v:shape style="position:absolute;left:4709;top:2764;width:114;height:114" coordorigin="4709,2764" coordsize="114,114" path="m4766,2764l4709,2821,4766,2878,4823,2821,4766,2764e" filled="t" fillcolor="#004FA3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childhoo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smears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account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rates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mortalit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U.S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INCIDENC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83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6"/>
          <w:w w:val="8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YEAR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8" w:lineRule="exact"/>
        <w:ind w:left="175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576538pt;margin-top:7.682069pt;width:13.0pt;height:131.690006pt;mso-position-horizontal-relative:page;mso-position-vertical-relative:paragraph;z-index:-272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Cases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100,000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-1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eople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550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240" w:lineRule="auto"/>
        <w:ind w:left="175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500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75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450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248" w:lineRule="exact"/>
        <w:ind w:left="175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400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240" w:lineRule="auto"/>
        <w:ind w:left="175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350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75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300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2" w:after="0" w:line="248" w:lineRule="exact"/>
        <w:ind w:left="199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5.420334pt;margin-top:18.980070pt;width:335.575pt;height:26.464001pt;mso-position-horizontal-relative:page;mso-position-vertical-relative:paragraph;z-index:-272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2000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790" w:top="860" w:bottom="1040" w:left="1700" w:right="840"/>
          <w:pgSz w:w="12060" w:h="1566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5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Source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hyperlink r:id="rId52"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http://see</w:t>
        </w:r>
        <w:r>
          <w:rPr>
            <w:rFonts w:ascii="Arial" w:hAnsi="Arial" w:cs="Arial" w:eastAsia="Arial"/>
            <w:sz w:val="18"/>
            <w:szCs w:val="18"/>
            <w:color w:val="231F20"/>
            <w:spacing w:val="-13"/>
            <w:w w:val="100"/>
            <w:b/>
            <w:bCs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.cance</w:t>
        </w:r>
        <w:r>
          <w:rPr>
            <w:rFonts w:ascii="Arial" w:hAnsi="Arial" w:cs="Arial" w:eastAsia="Arial"/>
            <w:sz w:val="18"/>
            <w:szCs w:val="18"/>
            <w:color w:val="231F20"/>
            <w:spacing w:val="-13"/>
            <w:w w:val="100"/>
            <w:b/>
            <w:bCs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.g</w:t>
        </w:r>
        <w:r>
          <w:rPr>
            <w:rFonts w:ascii="Arial" w:hAnsi="Arial" w:cs="Arial" w:eastAsia="Arial"/>
            <w:sz w:val="18"/>
            <w:szCs w:val="18"/>
            <w:color w:val="231F20"/>
            <w:spacing w:val="-6"/>
            <w:w w:val="100"/>
            <w:b/>
            <w:bCs/>
          </w:rPr>
          <w:t>o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</w:rPr>
          <w:t>v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31F20"/>
          <w:spacing w:val="-31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40"/>
          <w:cols w:num="2" w:equalWidth="0">
            <w:col w:w="3769" w:space="1775"/>
            <w:col w:w="3976"/>
          </w:cols>
        </w:sectPr>
      </w:pPr>
      <w:rPr/>
    </w:p>
    <w:p>
      <w:pPr>
        <w:spacing w:before="51" w:after="0" w:line="240" w:lineRule="auto"/>
        <w:ind w:left="13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U.S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85"/>
        </w:rPr>
        <w:t>MO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0"/>
          <w:w w:val="85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4"/>
          <w:w w:val="8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85"/>
        </w:rPr>
        <w:t>ALIT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5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"/>
          <w:w w:val="8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85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5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"/>
          <w:w w:val="8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YEAR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150238pt;margin-top:2.73867pt;width:13pt;height:135.364006pt;mso-position-horizontal-relative:page;mso-position-vertical-relative:paragraph;z-index:-272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Deaths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per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100,000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-1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eople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225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200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175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96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711243pt;margin-top:17.783245pt;width:335.575pt;height:26.464001pt;mso-position-horizontal-relative:page;mso-position-vertical-relative:paragraph;z-index:-272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5" w:lineRule="exact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1979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1989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1991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1992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1993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1994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1995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1996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1997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1998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1999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240" w:lineRule="auto"/>
                    <w:ind w:left="20" w:right="-5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231F20"/>
                      <w:spacing w:val="0"/>
                      <w:w w:val="100"/>
                    </w:rPr>
                    <w:t>2000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790" w:top="1000" w:bottom="1040" w:left="1700" w:right="820"/>
          <w:pgSz w:w="12060" w:h="15660"/>
        </w:sectPr>
      </w:pPr>
      <w:rPr/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03" w:lineRule="exact"/>
        <w:ind w:left="1313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position w:val="-1"/>
        </w:rPr>
        <w:t>Source</w:t>
      </w:r>
      <w:r>
        <w:rPr>
          <w:rFonts w:ascii="Arial" w:hAnsi="Arial" w:cs="Arial" w:eastAsia="Arial"/>
          <w:sz w:val="18"/>
          <w:szCs w:val="18"/>
          <w:color w:val="231F20"/>
          <w:spacing w:val="0"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8"/>
          <w:position w:val="-1"/>
        </w:rPr>
        <w:t> </w:t>
      </w:r>
      <w:hyperlink r:id="rId53">
        <w:r>
          <w:rPr>
            <w:rFonts w:ascii="Arial" w:hAnsi="Arial" w:cs="Arial" w:eastAsia="Arial"/>
            <w:sz w:val="18"/>
            <w:szCs w:val="18"/>
            <w:color w:val="231F20"/>
            <w:spacing w:val="-2"/>
            <w:b/>
            <w:bCs/>
            <w:position w:val="-1"/>
          </w:rPr>
          <w:t>http://see</w:t>
        </w:r>
        <w:r>
          <w:rPr>
            <w:rFonts w:ascii="Arial" w:hAnsi="Arial" w:cs="Arial" w:eastAsia="Arial"/>
            <w:sz w:val="18"/>
            <w:szCs w:val="18"/>
            <w:color w:val="231F20"/>
            <w:spacing w:val="-13"/>
            <w:b/>
            <w:bCs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b/>
            <w:bCs/>
            <w:position w:val="-1"/>
          </w:rPr>
          <w:t>.cance</w:t>
        </w:r>
        <w:r>
          <w:rPr>
            <w:rFonts w:ascii="Arial" w:hAnsi="Arial" w:cs="Arial" w:eastAsia="Arial"/>
            <w:sz w:val="18"/>
            <w:szCs w:val="18"/>
            <w:color w:val="231F20"/>
            <w:spacing w:val="-13"/>
            <w:b/>
            <w:bCs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b/>
            <w:bCs/>
            <w:position w:val="-1"/>
          </w:rPr>
          <w:t>.g</w:t>
        </w:r>
        <w:r>
          <w:rPr>
            <w:rFonts w:ascii="Arial" w:hAnsi="Arial" w:cs="Arial" w:eastAsia="Arial"/>
            <w:sz w:val="18"/>
            <w:szCs w:val="18"/>
            <w:color w:val="231F20"/>
            <w:spacing w:val="-6"/>
            <w:b/>
            <w:bCs/>
            <w:position w:val="-1"/>
          </w:rPr>
          <w:t>o</w:t>
        </w:r>
      </w:hyperlink>
      <w:r>
        <w:rPr>
          <w:rFonts w:ascii="Arial" w:hAnsi="Arial" w:cs="Arial" w:eastAsia="Arial"/>
          <w:sz w:val="18"/>
          <w:szCs w:val="18"/>
          <w:color w:val="231F20"/>
          <w:spacing w:val="-2"/>
          <w:b/>
          <w:bCs/>
          <w:position w:val="-1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position w:val="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31F20"/>
          <w:spacing w:val="-31"/>
        </w:rPr>
        <w:t>Y</w:t>
      </w:r>
      <w:r>
        <w:rPr>
          <w:rFonts w:ascii="Arial" w:hAnsi="Arial" w:cs="Arial" w:eastAsia="Arial"/>
          <w:sz w:val="22"/>
          <w:szCs w:val="22"/>
          <w:color w:val="231F20"/>
          <w:spacing w:val="0"/>
        </w:rPr>
        <w:t>ear</w:t>
      </w:r>
      <w:r>
        <w:rPr>
          <w:rFonts w:ascii="Arial" w:hAnsi="Arial" w:cs="Arial" w:eastAsia="Arial"/>
          <w:sz w:val="22"/>
          <w:szCs w:val="22"/>
          <w:color w:val="231F20"/>
          <w:spacing w:val="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20"/>
          <w:cols w:num="2" w:equalWidth="0">
            <w:col w:w="3813" w:space="1737"/>
            <w:col w:w="3990"/>
          </w:cols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3" w:lineRule="auto"/>
        <w:ind w:left="1200" w:right="79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3.5pt;margin-top:-239.928375pt;width:412pt;height:227.23pt;mso-position-horizontal-relative:page;mso-position-vertical-relative:paragraph;z-index:-2723" coordorigin="2870,-4799" coordsize="8240,4545">
            <v:group style="position:absolute;left:2880;top:-4789;width:8220;height:4525" coordorigin="2880,-4789" coordsize="8220,4525">
              <v:shape style="position:absolute;left:2880;top:-4789;width:8220;height:4525" coordorigin="2880,-4789" coordsize="8220,4525" path="m2880,-4789l11100,-4789,11100,-264,2880,-264,2880,-4789e" filled="t" fillcolor="#E1E3F2" stroked="f">
                <v:path arrowok="t"/>
                <v:fill/>
              </v:shape>
            </v:group>
            <v:group style="position:absolute;left:4005;top:-4140;width:6882;height:2535" coordorigin="4005,-4140" coordsize="6882,2535">
              <v:shape style="position:absolute;left:4005;top:-4140;width:6882;height:2535" coordorigin="4005,-4140" coordsize="6882,2535" path="m4005,-4140l10886,-4140,10886,-1605,4005,-1605,4005,-4140e" filled="t" fillcolor="#FFFFFF" stroked="f">
                <v:path arrowok="t"/>
                <v:fill/>
              </v:shape>
            </v:group>
            <v:group style="position:absolute;left:5259;top:-1602;width:2;height:117" coordorigin="5259,-1602" coordsize="2,117">
              <v:shape style="position:absolute;left:5259;top:-1602;width:2;height:117" coordorigin="5259,-1602" coordsize="0,117" path="m5259,-1485l5259,-1602e" filled="f" stroked="t" strokeweight="1pt" strokecolor="#231F20">
                <v:path arrowok="t"/>
              </v:shape>
            </v:group>
            <v:group style="position:absolute;left:5002;top:-1602;width:2;height:117" coordorigin="5002,-1602" coordsize="2,117">
              <v:shape style="position:absolute;left:5002;top:-1602;width:2;height:117" coordorigin="5002,-1602" coordsize="0,117" path="m5002,-1485l5002,-1602e" filled="f" stroked="t" strokeweight="1pt" strokecolor="#231F20">
                <v:path arrowok="t"/>
              </v:shape>
            </v:group>
            <v:group style="position:absolute;left:5762;top:-1602;width:2;height:117" coordorigin="5762,-1602" coordsize="2,117">
              <v:shape style="position:absolute;left:5762;top:-1602;width:2;height:117" coordorigin="5762,-1602" coordsize="0,117" path="m5762,-1485l5762,-1602e" filled="f" stroked="t" strokeweight="1pt" strokecolor="#231F20">
                <v:path arrowok="t"/>
              </v:shape>
            </v:group>
            <v:group style="position:absolute;left:5505;top:-1602;width:2;height:117" coordorigin="5505,-1602" coordsize="2,117">
              <v:shape style="position:absolute;left:5505;top:-1602;width:2;height:117" coordorigin="5505,-1602" coordsize="0,117" path="m5505,-1485l5505,-1602e" filled="f" stroked="t" strokeweight="1pt" strokecolor="#231F20">
                <v:path arrowok="t"/>
              </v:shape>
            </v:group>
            <v:group style="position:absolute;left:4499;top:-1602;width:2;height:117" coordorigin="4499,-1602" coordsize="2,117">
              <v:shape style="position:absolute;left:4499;top:-1602;width:2;height:117" coordorigin="4499,-1602" coordsize="0,117" path="m4499,-1485l4499,-1602e" filled="f" stroked="t" strokeweight="1pt" strokecolor="#231F20">
                <v:path arrowok="t"/>
              </v:shape>
            </v:group>
            <v:group style="position:absolute;left:4242;top:-1602;width:2;height:117" coordorigin="4242,-1602" coordsize="2,117">
              <v:shape style="position:absolute;left:4242;top:-1602;width:2;height:117" coordorigin="4242,-1602" coordsize="0,117" path="m4242,-1485l4242,-1602e" filled="f" stroked="t" strokeweight="1pt" strokecolor="#231F20">
                <v:path arrowok="t"/>
              </v:shape>
            </v:group>
            <v:group style="position:absolute;left:4745;top:-1602;width:2;height:117" coordorigin="4745,-1602" coordsize="2,117">
              <v:shape style="position:absolute;left:4745;top:-1602;width:2;height:117" coordorigin="4745,-1602" coordsize="0,117" path="m4745,-1485l4745,-1602e" filled="f" stroked="t" strokeweight="1pt" strokecolor="#231F20">
                <v:path arrowok="t"/>
              </v:shape>
            </v:group>
            <v:group style="position:absolute;left:6286;top:-1602;width:2;height:117" coordorigin="6286,-1602" coordsize="2,117">
              <v:shape style="position:absolute;left:6286;top:-1602;width:2;height:117" coordorigin="6286,-1602" coordsize="0,117" path="m6286,-1485l6286,-1602e" filled="f" stroked="t" strokeweight="1pt" strokecolor="#231F20">
                <v:path arrowok="t"/>
              </v:shape>
            </v:group>
            <v:group style="position:absolute;left:6030;top:-1602;width:2;height:117" coordorigin="6030,-1602" coordsize="2,117">
              <v:shape style="position:absolute;left:6030;top:-1602;width:2;height:117" coordorigin="6030,-1602" coordsize="0,117" path="m6030,-1485l6030,-1602e" filled="f" stroked="t" strokeweight="1pt" strokecolor="#231F20">
                <v:path arrowok="t"/>
              </v:shape>
            </v:group>
            <v:group style="position:absolute;left:6790;top:-1602;width:2;height:117" coordorigin="6790,-1602" coordsize="2,117">
              <v:shape style="position:absolute;left:6790;top:-1602;width:2;height:117" coordorigin="6790,-1602" coordsize="0,117" path="m6790,-1485l6790,-1602e" filled="f" stroked="t" strokeweight="1pt" strokecolor="#231F20">
                <v:path arrowok="t"/>
              </v:shape>
            </v:group>
            <v:group style="position:absolute;left:6533;top:-1602;width:2;height:117" coordorigin="6533,-1602" coordsize="2,117">
              <v:shape style="position:absolute;left:6533;top:-1602;width:2;height:117" coordorigin="6533,-1602" coordsize="0,117" path="m6533,-1485l6533,-1602e" filled="f" stroked="t" strokeweight="1pt" strokecolor="#231F20">
                <v:path arrowok="t"/>
              </v:shape>
            </v:group>
            <v:group style="position:absolute;left:7314;top:-1602;width:2;height:117" coordorigin="7314,-1602" coordsize="2,117">
              <v:shape style="position:absolute;left:7314;top:-1602;width:2;height:117" coordorigin="7314,-1602" coordsize="0,117" path="m7314,-1485l7314,-1602e" filled="f" stroked="t" strokeweight="1pt" strokecolor="#231F20">
                <v:path arrowok="t"/>
              </v:shape>
            </v:group>
            <v:group style="position:absolute;left:7057;top:-1602;width:2;height:117" coordorigin="7057,-1602" coordsize="2,117">
              <v:shape style="position:absolute;left:7057;top:-1602;width:2;height:117" coordorigin="7057,-1602" coordsize="0,117" path="m7057,-1485l7057,-1602e" filled="f" stroked="t" strokeweight="1pt" strokecolor="#231F20">
                <v:path arrowok="t"/>
              </v:shape>
            </v:group>
            <v:group style="position:absolute;left:7859;top:-1602;width:2;height:117" coordorigin="7859,-1602" coordsize="2,117">
              <v:shape style="position:absolute;left:7859;top:-1602;width:2;height:117" coordorigin="7859,-1602" coordsize="0,117" path="m7859,-1485l7859,-1602e" filled="f" stroked="t" strokeweight="1pt" strokecolor="#231F20">
                <v:path arrowok="t"/>
              </v:shape>
            </v:group>
            <v:group style="position:absolute;left:7581;top:-1602;width:2;height:117" coordorigin="7581,-1602" coordsize="2,117">
              <v:shape style="position:absolute;left:7581;top:-1602;width:2;height:117" coordorigin="7581,-1602" coordsize="0,117" path="m7581,-1485l7581,-1602e" filled="f" stroked="t" strokeweight="1pt" strokecolor="#231F20">
                <v:path arrowok="t"/>
              </v:shape>
            </v:group>
            <v:group style="position:absolute;left:8363;top:-1602;width:2;height:117" coordorigin="8363,-1602" coordsize="2,117">
              <v:shape style="position:absolute;left:8363;top:-1602;width:2;height:117" coordorigin="8363,-1602" coordsize="0,117" path="m8363,-1485l8363,-1602e" filled="f" stroked="t" strokeweight="1pt" strokecolor="#231F20">
                <v:path arrowok="t"/>
              </v:shape>
            </v:group>
            <v:group style="position:absolute;left:8106;top:-1602;width:2;height:117" coordorigin="8106,-1602" coordsize="2,117">
              <v:shape style="position:absolute;left:8106;top:-1602;width:2;height:117" coordorigin="8106,-1602" coordsize="0,117" path="m8106,-1485l8106,-1602e" filled="f" stroked="t" strokeweight="1pt" strokecolor="#231F20">
                <v:path arrowok="t"/>
              </v:shape>
            </v:group>
            <v:group style="position:absolute;left:8866;top:-1602;width:2;height:117" coordorigin="8866,-1602" coordsize="2,117">
              <v:shape style="position:absolute;left:8866;top:-1602;width:2;height:117" coordorigin="8866,-1602" coordsize="0,117" path="m8866,-1485l8866,-1602e" filled="f" stroked="t" strokeweight="1pt" strokecolor="#231F20">
                <v:path arrowok="t"/>
              </v:shape>
            </v:group>
            <v:group style="position:absolute;left:8609;top:-1602;width:2;height:117" coordorigin="8609,-1602" coordsize="2,117">
              <v:shape style="position:absolute;left:8609;top:-1602;width:2;height:117" coordorigin="8609,-1602" coordsize="0,117" path="m8609,-1485l8609,-1602e" filled="f" stroked="t" strokeweight="1pt" strokecolor="#231F20">
                <v:path arrowok="t"/>
              </v:shape>
            </v:group>
            <v:group style="position:absolute;left:9390;top:-1602;width:2;height:117" coordorigin="9390,-1602" coordsize="2,117">
              <v:shape style="position:absolute;left:9390;top:-1602;width:2;height:117" coordorigin="9390,-1602" coordsize="0,117" path="m9390,-1485l9390,-1602e" filled="f" stroked="t" strokeweight="1pt" strokecolor="#231F20">
                <v:path arrowok="t"/>
              </v:shape>
            </v:group>
            <v:group style="position:absolute;left:9134;top:-1602;width:2;height:117" coordorigin="9134,-1602" coordsize="2,117">
              <v:shape style="position:absolute;left:9134;top:-1602;width:2;height:117" coordorigin="9134,-1602" coordsize="0,117" path="m9134,-1485l9134,-1602e" filled="f" stroked="t" strokeweight="1pt" strokecolor="#231F20">
                <v:path arrowok="t"/>
              </v:shape>
            </v:group>
            <v:group style="position:absolute;left:9894;top:-1602;width:2;height:117" coordorigin="9894,-1602" coordsize="2,117">
              <v:shape style="position:absolute;left:9894;top:-1602;width:2;height:117" coordorigin="9894,-1602" coordsize="0,117" path="m9894,-1485l9894,-1602e" filled="f" stroked="t" strokeweight="1pt" strokecolor="#231F20">
                <v:path arrowok="t"/>
              </v:shape>
            </v:group>
            <v:group style="position:absolute;left:9637;top:-1602;width:2;height:117" coordorigin="9637,-1602" coordsize="2,117">
              <v:shape style="position:absolute;left:9637;top:-1602;width:2;height:117" coordorigin="9637,-1602" coordsize="0,117" path="m9637,-1485l9637,-1602e" filled="f" stroked="t" strokeweight="1pt" strokecolor="#231F20">
                <v:path arrowok="t"/>
              </v:shape>
            </v:group>
            <v:group style="position:absolute;left:10418;top:-1602;width:2;height:117" coordorigin="10418,-1602" coordsize="2,117">
              <v:shape style="position:absolute;left:10418;top:-1602;width:2;height:117" coordorigin="10418,-1602" coordsize="0,117" path="m10418,-1485l10418,-1602e" filled="f" stroked="t" strokeweight="1pt" strokecolor="#231F20">
                <v:path arrowok="t"/>
              </v:shape>
            </v:group>
            <v:group style="position:absolute;left:10161;top:-1602;width:2;height:117" coordorigin="10161,-1602" coordsize="2,117">
              <v:shape style="position:absolute;left:10161;top:-1602;width:2;height:117" coordorigin="10161,-1602" coordsize="0,117" path="m10161,-1485l10161,-1602e" filled="f" stroked="t" strokeweight="1pt" strokecolor="#231F20">
                <v:path arrowok="t"/>
              </v:shape>
            </v:group>
            <v:group style="position:absolute;left:10665;top:-1602;width:2;height:117" coordorigin="10665,-1602" coordsize="2,117">
              <v:shape style="position:absolute;left:10665;top:-1602;width:2;height:117" coordorigin="10665,-1602" coordsize="0,117" path="m10665,-1485l10665,-1602e" filled="f" stroked="t" strokeweight="1pt" strokecolor="#231F20">
                <v:path arrowok="t"/>
              </v:shape>
            </v:group>
            <v:group style="position:absolute;left:10894;top:-4140;width:2;height:2535" coordorigin="10894,-4140" coordsize="2,2535">
              <v:shape style="position:absolute;left:10894;top:-4140;width:2;height:2535" coordorigin="10894,-4140" coordsize="0,2535" path="m10894,-4140l10894,-1605e" filled="f" stroked="t" strokeweight="1pt" strokecolor="#231F20">
                <v:path arrowok="t"/>
              </v:shape>
            </v:group>
            <v:group style="position:absolute;left:3894;top:-4140;width:7002;height:2" coordorigin="3894,-4140" coordsize="7002,2">
              <v:shape style="position:absolute;left:3894;top:-4140;width:7002;height:2" coordorigin="3894,-4140" coordsize="7002,0" path="m3894,-4140l10896,-4140e" filled="f" stroked="t" strokeweight="1pt" strokecolor="#231F20">
                <v:path arrowok="t"/>
              </v:shape>
            </v:group>
            <v:group style="position:absolute;left:4005;top:-2016;width:2;height:409" coordorigin="4005,-2016" coordsize="2,409">
              <v:shape style="position:absolute;left:4005;top:-2016;width:2;height:409" coordorigin="4005,-2016" coordsize="0,409" path="m4005,-2016l4005,-1607e" filled="f" stroked="t" strokeweight="1pt" strokecolor="#231F20">
                <v:path arrowok="t"/>
              </v:shape>
            </v:group>
            <v:group style="position:absolute;left:4005;top:-4140;width:2;height:2050" coordorigin="4005,-4140" coordsize="2,2050">
              <v:shape style="position:absolute;left:4005;top:-4140;width:2;height:2050" coordorigin="4005,-4140" coordsize="0,2050" path="m4005,-4140l4005,-2090e" filled="f" stroked="t" strokeweight="1pt" strokecolor="#231F20">
                <v:path arrowok="t"/>
              </v:shape>
            </v:group>
            <v:group style="position:absolute;left:3885;top:-4140;width:7012;height:2535" coordorigin="3885,-4140" coordsize="7012,2535">
              <v:shape style="position:absolute;left:3885;top:-4140;width:7012;height:2535" coordorigin="3885,-4140" coordsize="7012,2535" path="m3885,-1605l10896,-1605,10896,-1607,10894,-4140,3885,-4140e" filled="f" stroked="t" strokeweight="1pt" strokecolor="#231F20">
                <v:path arrowok="t"/>
              </v:shape>
            </v:group>
            <v:group style="position:absolute;left:4233;top:-3776;width:6427;height:547" coordorigin="4233,-3776" coordsize="6427,547">
              <v:shape style="position:absolute;left:4233;top:-3776;width:6427;height:547" coordorigin="4233,-3776" coordsize="6427,547" path="m4233,-3229l4478,-3376,4753,-3396,4993,-3429,5246,-3422,5500,-3489,5753,-3496,6020,-3529,6273,-3549,6533,-3569,6790,-3589,7057,-3629,7313,-3642,7580,-3676,7846,-3730,8106,-3750,8363,-3776,8606,-3702,8860,-3696,9140,-3636,9380,-3549,9637,-3489,9886,-3396,10153,-3320,10406,-3320,10660,-3280e" filled="f" stroked="t" strokeweight="2pt" strokecolor="#004FA3">
                <v:path arrowok="t"/>
              </v:shape>
            </v:group>
            <v:group style="position:absolute;left:4176;top:-3286;width:114;height:114" coordorigin="4176,-3286" coordsize="114,114">
              <v:shape style="position:absolute;left:4176;top:-3286;width:114;height:114" coordorigin="4176,-3286" coordsize="114,114" path="m4233,-3286l4176,-3229,4233,-3172,4290,-3229,4233,-3286e" filled="t" fillcolor="#004FA3" stroked="f">
                <v:path arrowok="t"/>
                <v:fill/>
              </v:shape>
            </v:group>
            <v:group style="position:absolute;left:4421;top:-3434;width:114;height:114" coordorigin="4421,-3434" coordsize="114,114">
              <v:shape style="position:absolute;left:4421;top:-3434;width:114;height:114" coordorigin="4421,-3434" coordsize="114,114" path="m4478,-3434l4421,-3377,4478,-3320,4535,-3377,4478,-3434e" filled="t" fillcolor="#004FA3" stroked="f">
                <v:path arrowok="t"/>
                <v:fill/>
              </v:shape>
            </v:group>
            <v:group style="position:absolute;left:4700;top:-3454;width:114;height:114" coordorigin="4700,-3454" coordsize="114,114">
              <v:shape style="position:absolute;left:4700;top:-3454;width:114;height:114" coordorigin="4700,-3454" coordsize="114,114" path="m4757,-3454l4700,-3397,4757,-3340,4814,-3397,4757,-3454e" filled="t" fillcolor="#004FA3" stroked="f">
                <v:path arrowok="t"/>
                <v:fill/>
              </v:shape>
            </v:group>
            <v:group style="position:absolute;left:9827;top:-3454;width:114;height:114" coordorigin="9827,-3454" coordsize="114,114">
              <v:shape style="position:absolute;left:9827;top:-3454;width:114;height:114" coordorigin="9827,-3454" coordsize="114,114" path="m9884,-3454l9827,-3397,9884,-3340,9941,-3397,9884,-3454e" filled="t" fillcolor="#004FA3" stroked="f">
                <v:path arrowok="t"/>
                <v:fill/>
              </v:shape>
            </v:group>
            <v:group style="position:absolute;left:10100;top:-3377;width:114;height:114" coordorigin="10100,-3377" coordsize="114,114">
              <v:shape style="position:absolute;left:10100;top:-3377;width:114;height:114" coordorigin="10100,-3377" coordsize="114,114" path="m10157,-3377l10100,-3320,10157,-3263,10214,-3320,10157,-3377e" filled="t" fillcolor="#004FA3" stroked="f">
                <v:path arrowok="t"/>
                <v:fill/>
              </v:shape>
            </v:group>
            <v:group style="position:absolute;left:10350;top:-3377;width:114;height:114" coordorigin="10350,-3377" coordsize="114,114">
              <v:shape style="position:absolute;left:10350;top:-3377;width:114;height:114" coordorigin="10350,-3377" coordsize="114,114" path="m10406,-3377l10350,-3320,10406,-3263,10463,-3320,10406,-3377e" filled="t" fillcolor="#004FA3" stroked="f">
                <v:path arrowok="t"/>
                <v:fill/>
              </v:shape>
            </v:group>
            <v:group style="position:absolute;left:10603;top:-3336;width:114;height:114" coordorigin="10603,-3336" coordsize="114,114">
              <v:shape style="position:absolute;left:10603;top:-3336;width:114;height:114" coordorigin="10603,-3336" coordsize="114,114" path="m10660,-3336l10603,-3279,10660,-3222,10717,-3279,10660,-3336e" filled="t" fillcolor="#004FA3" stroked="f">
                <v:path arrowok="t"/>
                <v:fill/>
              </v:shape>
            </v:group>
            <v:group style="position:absolute;left:4936;top:-3486;width:114;height:114" coordorigin="4936,-3486" coordsize="114,114">
              <v:shape style="position:absolute;left:4936;top:-3486;width:114;height:114" coordorigin="4936,-3486" coordsize="114,114" path="m4993,-3486l4936,-3429,4993,-3372,5050,-3429,4993,-3486e" filled="t" fillcolor="#004FA3" stroked="f">
                <v:path arrowok="t"/>
                <v:fill/>
              </v:shape>
            </v:group>
            <v:group style="position:absolute;left:5190;top:-3486;width:114;height:114" coordorigin="5190,-3486" coordsize="114,114">
              <v:shape style="position:absolute;left:5190;top:-3486;width:114;height:114" coordorigin="5190,-3486" coordsize="114,114" path="m5246,-3486l5190,-3429,5246,-3372,5303,-3429,5246,-3486e" filled="t" fillcolor="#004FA3" stroked="f">
                <v:path arrowok="t"/>
                <v:fill/>
              </v:shape>
            </v:group>
            <v:group style="position:absolute;left:5443;top:-3546;width:114;height:114" coordorigin="5443,-3546" coordsize="114,114">
              <v:shape style="position:absolute;left:5443;top:-3546;width:114;height:114" coordorigin="5443,-3546" coordsize="114,114" path="m5500,-3546l5443,-3490,5500,-3433,5557,-3490,5500,-3546e" filled="t" fillcolor="#004FA3" stroked="f">
                <v:path arrowok="t"/>
                <v:fill/>
              </v:shape>
            </v:group>
            <v:group style="position:absolute;left:9580;top:-3546;width:114;height:114" coordorigin="9580,-3546" coordsize="114,114">
              <v:shape style="position:absolute;left:9580;top:-3546;width:114;height:114" coordorigin="9580,-3546" coordsize="114,114" path="m9637,-3546l9580,-3490,9637,-3433,9694,-3490,9637,-3546e" filled="t" fillcolor="#004FA3" stroked="f">
                <v:path arrowok="t"/>
                <v:fill/>
              </v:shape>
            </v:group>
            <v:group style="position:absolute;left:5703;top:-3557;width:114;height:114" coordorigin="5703,-3557" coordsize="114,114">
              <v:shape style="position:absolute;left:5703;top:-3557;width:114;height:114" coordorigin="5703,-3557" coordsize="114,114" path="m5759,-3557l5703,-3500,5759,-3443,5816,-3500,5759,-3557e" filled="t" fillcolor="#004FA3" stroked="f">
                <v:path arrowok="t"/>
                <v:fill/>
              </v:shape>
            </v:group>
            <v:group style="position:absolute;left:5963;top:-3587;width:114;height:114" coordorigin="5963,-3587" coordsize="114,114">
              <v:shape style="position:absolute;left:5963;top:-3587;width:114;height:114" coordorigin="5963,-3587" coordsize="114,114" path="m6019,-3587l5963,-3530,6019,-3473,6076,-3530,6019,-3587e" filled="t" fillcolor="#004FA3" stroked="f">
                <v:path arrowok="t"/>
                <v:fill/>
              </v:shape>
            </v:group>
            <v:group style="position:absolute;left:6223;top:-3607;width:114;height:114" coordorigin="6223,-3607" coordsize="114,114">
              <v:shape style="position:absolute;left:6223;top:-3607;width:114;height:114" coordorigin="6223,-3607" coordsize="114,114" path="m6279,-3607l6223,-3550,6279,-3493,6336,-3550,6279,-3607e" filled="t" fillcolor="#004FA3" stroked="f">
                <v:path arrowok="t"/>
                <v:fill/>
              </v:shape>
            </v:group>
            <v:group style="position:absolute;left:9323;top:-3607;width:114;height:114" coordorigin="9323,-3607" coordsize="114,114">
              <v:shape style="position:absolute;left:9323;top:-3607;width:114;height:114" coordorigin="9323,-3607" coordsize="114,114" path="m9380,-3607l9323,-3550,9380,-3493,9437,-3550,9380,-3607e" filled="t" fillcolor="#004FA3" stroked="f">
                <v:path arrowok="t"/>
                <v:fill/>
              </v:shape>
            </v:group>
            <v:group style="position:absolute;left:6483;top:-3627;width:114;height:114" coordorigin="6483,-3627" coordsize="114,114">
              <v:shape style="position:absolute;left:6483;top:-3627;width:114;height:114" coordorigin="6483,-3627" coordsize="114,114" path="m6539,-3627l6483,-3570,6539,-3513,6596,-3570,6539,-3627e" filled="t" fillcolor="#004FA3" stroked="f">
                <v:path arrowok="t"/>
                <v:fill/>
              </v:shape>
            </v:group>
            <v:group style="position:absolute;left:6740;top:-3647;width:114;height:114" coordorigin="6740,-3647" coordsize="114,114">
              <v:shape style="position:absolute;left:6740;top:-3647;width:114;height:114" coordorigin="6740,-3647" coordsize="114,114" path="m6796,-3647l6740,-3590,6796,-3533,6853,-3590,6796,-3647e" filled="t" fillcolor="#004FA3" stroked="f">
                <v:path arrowok="t"/>
                <v:fill/>
              </v:shape>
            </v:group>
            <v:group style="position:absolute;left:7001;top:-3688;width:114;height:114" coordorigin="7001,-3688" coordsize="114,114">
              <v:shape style="position:absolute;left:7001;top:-3688;width:114;height:114" coordorigin="7001,-3688" coordsize="114,114" path="m7057,-3688l7001,-3631,7057,-3574,7114,-3631,7057,-3688e" filled="t" fillcolor="#004FA3" stroked="f">
                <v:path arrowok="t"/>
                <v:fill/>
              </v:shape>
            </v:group>
            <v:group style="position:absolute;left:9083;top:-3688;width:114;height:114" coordorigin="9083,-3688" coordsize="114,114">
              <v:shape style="position:absolute;left:9083;top:-3688;width:114;height:114" coordorigin="9083,-3688" coordsize="114,114" path="m9140,-3688l9083,-3631,9140,-3574,9197,-3631,9140,-3688e" filled="t" fillcolor="#004FA3" stroked="f">
                <v:path arrowok="t"/>
                <v:fill/>
              </v:shape>
            </v:group>
            <v:group style="position:absolute;left:7263;top:-3708;width:114;height:114" coordorigin="7263,-3708" coordsize="114,114">
              <v:shape style="position:absolute;left:7263;top:-3708;width:114;height:114" coordorigin="7263,-3708" coordsize="114,114" path="m7319,-3708l7263,-3651,7319,-3594,7376,-3651,7319,-3708e" filled="t" fillcolor="#004FA3" stroked="f">
                <v:path arrowok="t"/>
                <v:fill/>
              </v:shape>
            </v:group>
            <v:group style="position:absolute;left:7529;top:-3737;width:114;height:114" coordorigin="7529,-3737" coordsize="114,114">
              <v:shape style="position:absolute;left:7529;top:-3737;width:114;height:114" coordorigin="7529,-3737" coordsize="114,114" path="m7586,-3737l7529,-3680,7586,-3623,7643,-3680,7586,-3737e" filled="t" fillcolor="#004FA3" stroked="f">
                <v:path arrowok="t"/>
                <v:fill/>
              </v:shape>
            </v:group>
            <v:group style="position:absolute;left:8556;top:-3758;width:114;height:114" coordorigin="8556,-3758" coordsize="114,114">
              <v:shape style="position:absolute;left:8556;top:-3758;width:114;height:114" coordorigin="8556,-3758" coordsize="114,114" path="m8613,-3758l8556,-3701,8613,-3644,8670,-3701,8613,-3758e" filled="t" fillcolor="#004FA3" stroked="f">
                <v:path arrowok="t"/>
                <v:fill/>
              </v:shape>
            </v:group>
            <v:group style="position:absolute;left:8803;top:-3758;width:114;height:114" coordorigin="8803,-3758" coordsize="114,114">
              <v:shape style="position:absolute;left:8803;top:-3758;width:114;height:114" coordorigin="8803,-3758" coordsize="114,114" path="m8860,-3758l8803,-3701,8860,-3644,8917,-3701,8860,-3758e" filled="t" fillcolor="#004FA3" stroked="f">
                <v:path arrowok="t"/>
                <v:fill/>
              </v:shape>
            </v:group>
            <v:group style="position:absolute;left:7790;top:-3787;width:114;height:114" coordorigin="7790,-3787" coordsize="114,114">
              <v:shape style="position:absolute;left:7790;top:-3787;width:114;height:114" coordorigin="7790,-3787" coordsize="114,114" path="m7847,-3787l7790,-3730,7847,-3673,7904,-3730,7847,-3787e" filled="t" fillcolor="#004FA3" stroked="f">
                <v:path arrowok="t"/>
                <v:fill/>
              </v:shape>
            </v:group>
            <v:group style="position:absolute;left:8049;top:-3807;width:114;height:114" coordorigin="8049,-3807" coordsize="114,114">
              <v:shape style="position:absolute;left:8049;top:-3807;width:114;height:114" coordorigin="8049,-3807" coordsize="114,114" path="m8106,-3807l8049,-3750,8106,-3693,8163,-3750,8106,-3807e" filled="t" fillcolor="#004FA3" stroked="f">
                <v:path arrowok="t"/>
                <v:fill/>
              </v:shape>
            </v:group>
            <v:group style="position:absolute;left:8306;top:-3827;width:114;height:114" coordorigin="8306,-3827" coordsize="114,114">
              <v:shape style="position:absolute;left:8306;top:-3827;width:114;height:114" coordorigin="8306,-3827" coordsize="114,114" path="m8363,-3827l8306,-3770,8363,-3713,8420,-3770,8363,-3827e" filled="t" fillcolor="#004FA3" stroked="f">
                <v:path arrowok="t"/>
                <v:fill/>
              </v:shape>
            </v:group>
            <v:group style="position:absolute;left:3885;top:-3320;width:7002;height:2" coordorigin="3885,-3320" coordsize="7002,2">
              <v:shape style="position:absolute;left:3885;top:-3320;width:7002;height:2" coordorigin="3885,-3320" coordsize="7002,0" path="m3885,-3320l10886,-3320e" filled="f" stroked="t" strokeweight="1pt" strokecolor="#231F20">
                <v:path arrowok="t"/>
              </v:shape>
            </v:group>
            <v:group style="position:absolute;left:3885;top:-2480;width:7002;height:2" coordorigin="3885,-2480" coordsize="7002,2">
              <v:shape style="position:absolute;left:3885;top:-2480;width:7002;height:2" coordorigin="3885,-2480" coordsize="7002,0" path="m3885,-2480l10886,-2480e" filled="f" stroked="t" strokeweight="1pt" strokecolor="#231F20">
                <v:path arrowok="t"/>
              </v:shape>
            </v:group>
            <v:group style="position:absolute;left:3951;top:-2108;width:84;height:61" coordorigin="3951,-2108" coordsize="84,61">
              <v:shape style="position:absolute;left:3951;top:-2108;width:84;height:61" coordorigin="3951,-2108" coordsize="84,61" path="m4035,-2108l3951,-2047e" filled="f" stroked="t" strokeweight="1pt" strokecolor="#231F20">
                <v:path arrowok="t"/>
              </v:shape>
            </v:group>
            <v:group style="position:absolute;left:3951;top:-2038;width:84;height:61" coordorigin="3951,-2038" coordsize="84,61">
              <v:shape style="position:absolute;left:3951;top:-2038;width:84;height:61" coordorigin="3951,-2038" coordsize="84,61" path="m4035,-2038l3951,-1977e" filled="f" stroked="t" strokeweight="1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stomac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period.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1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mortalit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imp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1999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east,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females)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bladde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esophagus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brain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non-Hodgkin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lymphom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melanoma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centag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compa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eflect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men—fe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1960s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melanoma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non-Hodgkin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lymphoma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brai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26-yea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period.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0" w:right="3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ecen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1992–200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grap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32.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colon/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colon/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Scientist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understan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occurring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strategie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cancers.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20"/>
        </w:sectPr>
      </w:pPr>
      <w:rPr/>
    </w:p>
    <w:p>
      <w:pPr>
        <w:spacing w:before="51" w:after="0" w:line="240" w:lineRule="auto"/>
        <w:ind w:left="282" w:right="-8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4"/>
        </w:rPr>
        <w:t>U.S.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1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TREND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4"/>
          <w:w w:val="8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5"/>
          <w:w w:val="88"/>
        </w:rPr>
        <w:t>TE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DE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THS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20"/>
        </w:rPr>
        <w:t>1992–2000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000" w:bottom="280" w:left="2240" w:right="1040"/>
          <w:footerReference w:type="odd" r:id="rId54"/>
          <w:pgSz w:w="15660" w:h="12060" w:orient="landscape"/>
          <w:cols w:num="2" w:equalWidth="0">
            <w:col w:w="872" w:space="112"/>
            <w:col w:w="11396"/>
          </w:cols>
        </w:sectPr>
      </w:pPr>
      <w:rPr/>
    </w:p>
    <w:p>
      <w:pPr>
        <w:spacing w:before="18" w:after="0" w:line="240" w:lineRule="auto"/>
        <w:ind w:left="273" w:right="-20"/>
        <w:jc w:val="left"/>
        <w:tabs>
          <w:tab w:pos="65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Rate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Ne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10"/>
        </w:rPr>
        <w:t>Cancers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Annua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Percen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13"/>
        </w:rPr>
        <w:t>Chang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76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Rate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11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Deaths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Annua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Percen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13"/>
        </w:rPr>
        <w:t>Change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660" w:h="12060" w:orient="landscape"/>
          <w:pgMar w:top="1460" w:bottom="280" w:left="2240" w:right="104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Li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er/Bile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Duct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9" w:lineRule="auto"/>
        <w:ind w:left="525" w:right="-20" w:firstLine="1135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0"/>
          <w:szCs w:val="20"/>
          <w:color w:val="231F2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yroid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Melanoma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of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Skin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Kidn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e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y/Renal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8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1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estis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6" w:lineRule="auto"/>
        <w:ind w:left="1357" w:right="-20" w:firstLine="-47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Breast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(</w:t>
      </w:r>
      <w:r>
        <w:rPr>
          <w:rFonts w:ascii="Arial" w:hAnsi="Arial" w:cs="Arial" w:eastAsia="Arial"/>
          <w:sz w:val="19"/>
          <w:szCs w:val="19"/>
          <w:color w:val="231F20"/>
          <w:spacing w:val="-5"/>
          <w:w w:val="93"/>
        </w:rPr>
        <w:t>F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emales)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Esophagus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52" w:lineRule="auto"/>
        <w:ind w:left="1003" w:right="-20" w:firstLine="-72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Non-Hodgkin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-5"/>
          <w:w w:val="93"/>
        </w:rPr>
        <w:t>L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ymphoma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Lung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(</w:t>
      </w:r>
      <w:r>
        <w:rPr>
          <w:rFonts w:ascii="Arial" w:hAnsi="Arial" w:cs="Arial" w:eastAsia="Arial"/>
          <w:sz w:val="19"/>
          <w:szCs w:val="19"/>
          <w:color w:val="231F20"/>
          <w:spacing w:val="-5"/>
          <w:w w:val="93"/>
        </w:rPr>
        <w:t>F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emales)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ina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Bladder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Ute</w:t>
      </w:r>
      <w:r>
        <w:rPr>
          <w:rFonts w:ascii="Arial" w:hAnsi="Arial" w:cs="Arial" w:eastAsia="Arial"/>
          <w:sz w:val="19"/>
          <w:szCs w:val="19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us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7"/>
          <w:w w:val="8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ancreas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2" w:lineRule="auto"/>
        <w:ind w:left="477" w:right="-20" w:firstLine="192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Hodgkin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-5"/>
          <w:w w:val="93"/>
        </w:rPr>
        <w:t>L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ymphoma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ain/Ne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ous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System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Except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Lung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Colon/Rectum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All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Cancers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2" w:lineRule="auto"/>
        <w:ind w:left="1479" w:right="-20" w:firstLine="5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w w:val="93"/>
        </w:rPr>
        <w:t>M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y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eloma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Stomach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Leu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k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emia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57" w:lineRule="auto"/>
        <w:ind w:left="1210" w:right="-20" w:firstLine="-691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Throat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9"/>
          <w:szCs w:val="19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Mouth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(O</w:t>
      </w:r>
      <w:r>
        <w:rPr>
          <w:rFonts w:ascii="Arial" w:hAnsi="Arial" w:cs="Arial" w:eastAsia="Arial"/>
          <w:sz w:val="19"/>
          <w:szCs w:val="19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al)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Lung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(Males)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Ce</w:t>
      </w:r>
      <w:r>
        <w:rPr>
          <w:rFonts w:ascii="Arial" w:hAnsi="Arial" w:cs="Arial" w:eastAsia="Arial"/>
          <w:sz w:val="19"/>
          <w:szCs w:val="19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vix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1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ynx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88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oice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x)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Prostate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1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–0.1%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711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–0.1%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693" w:right="-52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–0.4%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40" w:lineRule="auto"/>
        <w:ind w:left="693" w:right="-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–0.4%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66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–0.5%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6" w:lineRule="exact"/>
        <w:ind w:left="65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–0.6%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6" w:after="0" w:line="240" w:lineRule="auto"/>
        <w:ind w:left="64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–0.6%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7" w:lineRule="exact"/>
        <w:ind w:left="62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–0.7%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7" w:after="0" w:line="240" w:lineRule="auto"/>
        <w:ind w:left="61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–0.7%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60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–0.8%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40" w:lineRule="auto"/>
        <w:ind w:left="48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–1.3%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48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–1.3%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26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–2.0%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left="2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–2.3%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2" w:after="0" w:line="240" w:lineRule="auto"/>
        <w:ind w:left="15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–2.5%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left="13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–2.6%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25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position w:val="-1"/>
        </w:rPr>
        <w:t>–3.1%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936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+3.9%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858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+3.4%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left="65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+2.5%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5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+1.3%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35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+1.3%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40" w:lineRule="auto"/>
        <w:ind w:left="19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+0.8%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7" w:lineRule="exact"/>
        <w:ind w:left="7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+0.3%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0.0%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0.0%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9" w:lineRule="auto"/>
        <w:ind w:left="688" w:right="-20" w:firstLine="49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Li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/Bile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Duct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Lung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emales)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Esophagus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9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yroid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-53" w:right="-2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Non-Hodgkin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-5"/>
          <w:w w:val="93"/>
        </w:rPr>
        <w:t>L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ymphoma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50" w:lineRule="auto"/>
        <w:ind w:left="207" w:right="-20" w:firstLine="978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-7"/>
          <w:w w:val="93"/>
        </w:rPr>
        <w:t>P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ancreas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Melanoma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of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Skin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19"/>
          <w:szCs w:val="19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ina</w:t>
      </w:r>
      <w:r>
        <w:rPr>
          <w:rFonts w:ascii="Arial" w:hAnsi="Arial" w:cs="Arial" w:eastAsia="Arial"/>
          <w:sz w:val="19"/>
          <w:szCs w:val="19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Bladder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Kidn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y/Renal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y</w:t>
      </w:r>
      <w:hyperlink r:id="rId55">
        <w:r>
          <w:rPr>
            <w:rFonts w:ascii="Arial" w:hAnsi="Arial" w:cs="Arial" w:eastAsia="Arial"/>
            <w:sz w:val="19"/>
            <w:szCs w:val="19"/>
            <w:color w:val="231F20"/>
            <w:spacing w:val="0"/>
            <w:w w:val="93"/>
          </w:rPr>
          <w:t>eloma</w:t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227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w w:val="89"/>
        </w:rPr>
        <w:t>Ute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us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2" w:lineRule="auto"/>
        <w:ind w:left="159" w:right="-20" w:firstLine="1003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231F20"/>
          <w:w w:val="93"/>
        </w:rPr>
        <w:t>Leu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k</w:t>
      </w:r>
      <w:hyperlink r:id="rId56">
        <w:r>
          <w:rPr>
            <w:rFonts w:ascii="Arial" w:hAnsi="Arial" w:cs="Arial" w:eastAsia="Arial"/>
            <w:sz w:val="19"/>
            <w:szCs w:val="19"/>
            <w:color w:val="231F20"/>
            <w:spacing w:val="0"/>
            <w:w w:val="93"/>
          </w:rPr>
          <w:t>emia</w:t>
        </w:r>
      </w:hyperlink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B</w:t>
      </w:r>
      <w:r>
        <w:rPr>
          <w:rFonts w:ascii="Arial" w:hAnsi="Arial" w:cs="Arial" w:eastAsia="Arial"/>
          <w:sz w:val="19"/>
          <w:szCs w:val="19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ain/Ne</w:t>
      </w:r>
      <w:r>
        <w:rPr>
          <w:rFonts w:ascii="Arial" w:hAnsi="Arial" w:cs="Arial" w:eastAsia="Arial"/>
          <w:sz w:val="19"/>
          <w:szCs w:val="19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ous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hyperlink r:id="rId57">
        <w:r>
          <w:rPr>
            <w:rFonts w:ascii="Arial" w:hAnsi="Arial" w:cs="Arial" w:eastAsia="Arial"/>
            <w:sz w:val="19"/>
            <w:szCs w:val="19"/>
            <w:color w:val="231F20"/>
            <w:spacing w:val="0"/>
            <w:w w:val="93"/>
          </w:rPr>
          <w:t>System</w:t>
        </w:r>
        <w:r>
          <w:rPr>
            <w:rFonts w:ascii="Arial" w:hAnsi="Arial" w:cs="Arial" w:eastAsia="Arial"/>
            <w:sz w:val="19"/>
            <w:szCs w:val="19"/>
            <w:color w:val="231F20"/>
            <w:spacing w:val="0"/>
            <w:w w:val="93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9"/>
        </w:rPr>
        <w:t>v</w:t>
      </w:r>
      <w:hyperlink r:id="rId58"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89"/>
          </w:rPr>
          <w:t>a</w:t>
        </w:r>
        <w:r>
          <w:rPr>
            <w:rFonts w:ascii="Arial" w:hAnsi="Arial" w:cs="Arial" w:eastAsia="Arial"/>
            <w:sz w:val="20"/>
            <w:szCs w:val="20"/>
            <w:color w:val="231F20"/>
            <w:spacing w:val="5"/>
            <w:w w:val="89"/>
          </w:rPr>
          <w:t>r</w:t>
        </w:r>
      </w:hyperlink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231F20"/>
          <w:spacing w:val="-18"/>
          <w:w w:val="100"/>
        </w:rPr>
        <w:t> </w:t>
      </w:r>
      <w:hyperlink r:id="rId59">
        <w:r>
          <w:rPr>
            <w:rFonts w:ascii="Arial" w:hAnsi="Arial" w:cs="Arial" w:eastAsia="Arial"/>
            <w:sz w:val="19"/>
            <w:szCs w:val="19"/>
            <w:color w:val="231F20"/>
            <w:spacing w:val="0"/>
            <w:w w:val="93"/>
          </w:rPr>
          <w:t>Cancers</w:t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6" w:after="0" w:line="248" w:lineRule="auto"/>
        <w:ind w:left="693" w:right="-20" w:firstLine="784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1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estis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All</w:t>
      </w:r>
      <w:r>
        <w:rPr>
          <w:rFonts w:ascii="Arial" w:hAnsi="Arial" w:cs="Arial" w:eastAsia="Arial"/>
          <w:sz w:val="19"/>
          <w:szCs w:val="19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Except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Lung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Colon/Rectum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Lung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(Males)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5" w:lineRule="auto"/>
        <w:ind w:left="199" w:right="-20" w:firstLine="24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2"/>
        </w:rPr>
        <w:t>La</w:t>
      </w:r>
      <w:r>
        <w:rPr>
          <w:rFonts w:ascii="Arial" w:hAnsi="Arial" w:cs="Arial" w:eastAsia="Arial"/>
          <w:sz w:val="19"/>
          <w:szCs w:val="19"/>
          <w:color w:val="231F20"/>
          <w:spacing w:val="5"/>
          <w:w w:val="92"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2"/>
        </w:rPr>
        <w:t>ynx</w:t>
      </w:r>
      <w:r>
        <w:rPr>
          <w:rFonts w:ascii="Arial" w:hAnsi="Arial" w:cs="Arial" w:eastAsia="Arial"/>
          <w:sz w:val="19"/>
          <w:szCs w:val="19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2"/>
        </w:rPr>
        <w:t>(</w:t>
      </w:r>
      <w:r>
        <w:rPr>
          <w:rFonts w:ascii="Arial" w:hAnsi="Arial" w:cs="Arial" w:eastAsia="Arial"/>
          <w:sz w:val="19"/>
          <w:szCs w:val="19"/>
          <w:color w:val="231F20"/>
          <w:spacing w:val="-13"/>
          <w:w w:val="92"/>
        </w:rPr>
        <w:t>V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2"/>
        </w:rPr>
        <w:t>oice</w:t>
      </w:r>
      <w:r>
        <w:rPr>
          <w:rFonts w:ascii="Arial" w:hAnsi="Arial" w:cs="Arial" w:eastAsia="Arial"/>
          <w:sz w:val="19"/>
          <w:szCs w:val="19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B</w:t>
      </w:r>
      <w:r>
        <w:rPr>
          <w:rFonts w:ascii="Arial" w:hAnsi="Arial" w:cs="Arial" w:eastAsia="Arial"/>
          <w:sz w:val="19"/>
          <w:szCs w:val="19"/>
          <w:color w:val="231F20"/>
          <w:spacing w:val="-5"/>
          <w:w w:val="93"/>
        </w:rPr>
        <w:t>o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x)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Breast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9"/>
        </w:rPr>
        <w:t>F</w:t>
      </w:r>
      <w:hyperlink r:id="rId60"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89"/>
          </w:rPr>
          <w:t>emales)</w:t>
        </w:r>
      </w:hyperlink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Throat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Mouth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(O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al)</w:t>
      </w:r>
      <w:hyperlink r:id="rId61"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89"/>
          </w:rPr>
          <w:t> 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89"/>
          </w:rPr>
          <w:t>Stomach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29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w w:val="89"/>
        </w:rPr>
        <w:t>Ce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vix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right"/>
        <w:rPr>
          <w:rFonts w:ascii="Arial" w:hAnsi="Arial" w:cs="Arial" w:eastAsia="Arial"/>
          <w:sz w:val="19"/>
          <w:szCs w:val="19"/>
        </w:rPr>
      </w:pPr>
      <w:rPr/>
      <w:hyperlink r:id="rId62">
        <w:r>
          <w:rPr>
            <w:rFonts w:ascii="Arial" w:hAnsi="Arial" w:cs="Arial" w:eastAsia="Arial"/>
            <w:sz w:val="19"/>
            <w:szCs w:val="19"/>
            <w:color w:val="231F20"/>
            <w:spacing w:val="0"/>
            <w:w w:val="93"/>
          </w:rPr>
          <w:t>Prostate</w:t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15" w:after="0" w:line="240" w:lineRule="auto"/>
        <w:ind w:right="-2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93"/>
        </w:rPr>
        <w:t>Hodgkin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-5"/>
          <w:w w:val="93"/>
        </w:rPr>
        <w:t>L</w:t>
      </w:r>
      <w:hyperlink r:id="rId63">
        <w:r>
          <w:rPr>
            <w:rFonts w:ascii="Arial" w:hAnsi="Arial" w:cs="Arial" w:eastAsia="Arial"/>
            <w:sz w:val="19"/>
            <w:szCs w:val="19"/>
            <w:color w:val="231F20"/>
            <w:spacing w:val="0"/>
            <w:w w:val="93"/>
          </w:rPr>
          <w:t>ymphoma</w:t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6" w:right="-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–0.1%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9" w:after="0" w:line="240" w:lineRule="auto"/>
        <w:ind w:left="866" w:right="-7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–0.1%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" w:after="0" w:line="240" w:lineRule="auto"/>
        <w:ind w:left="8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–0.3%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7" w:after="0" w:line="240" w:lineRule="auto"/>
        <w:ind w:left="81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–0.3%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3" w:after="0" w:line="240" w:lineRule="auto"/>
        <w:ind w:left="81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–0.3%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240" w:lineRule="auto"/>
        <w:ind w:left="81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–0.3%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1" w:after="0" w:line="240" w:lineRule="auto"/>
        <w:ind w:left="77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–0.5%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40" w:lineRule="auto"/>
        <w:ind w:left="76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–0.7%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71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–0.8%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6" w:lineRule="exact"/>
        <w:ind w:left="65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–1.0%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2" w:after="0" w:line="240" w:lineRule="auto"/>
        <w:ind w:left="66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–1.0%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240" w:lineRule="auto"/>
        <w:ind w:left="62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–1.1%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54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–1.7%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240" w:lineRule="auto"/>
        <w:ind w:left="50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–1.8%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43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–2.0%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5" w:after="0" w:line="240" w:lineRule="auto"/>
        <w:ind w:left="33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–2.4%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left="23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–2.7%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8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–2.8%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auto"/>
        <w:ind w:left="1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–2.9%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left="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–3.4%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–3.7%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left="5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+2.1%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151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+0.7%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left="13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+0.6%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11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+0.4%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0.0%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660" w:h="12060" w:orient="landscape"/>
          <w:pgMar w:top="1460" w:bottom="280" w:left="2240" w:right="1040"/>
          <w:cols w:num="6" w:equalWidth="0">
            <w:col w:w="2283" w:space="321"/>
            <w:col w:w="1273" w:space="246"/>
            <w:col w:w="1504" w:space="914"/>
            <w:col w:w="1966" w:space="173"/>
            <w:col w:w="1428" w:space="237"/>
            <w:col w:w="2035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37" w:right="-55"/>
        <w:jc w:val="center"/>
        <w:tabs>
          <w:tab w:pos="2900" w:val="left"/>
          <w:tab w:pos="3400" w:val="left"/>
          <w:tab w:pos="3940" w:val="left"/>
          <w:tab w:pos="4460" w:val="left"/>
          <w:tab w:pos="4920" w:val="left"/>
          <w:tab w:pos="540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–8</w:t>
      </w:r>
      <w:r>
        <w:rPr>
          <w:rFonts w:ascii="Arial" w:hAnsi="Arial" w:cs="Arial" w:eastAsia="Arial"/>
          <w:sz w:val="19"/>
          <w:szCs w:val="19"/>
          <w:color w:val="231F20"/>
          <w:spacing w:val="-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–4</w:t>
      </w:r>
      <w:r>
        <w:rPr>
          <w:rFonts w:ascii="Arial" w:hAnsi="Arial" w:cs="Arial" w:eastAsia="Arial"/>
          <w:sz w:val="19"/>
          <w:szCs w:val="19"/>
          <w:color w:val="231F20"/>
          <w:spacing w:val="-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–2</w:t>
      </w:r>
      <w:r>
        <w:rPr>
          <w:rFonts w:ascii="Arial" w:hAnsi="Arial" w:cs="Arial" w:eastAsia="Arial"/>
          <w:sz w:val="19"/>
          <w:szCs w:val="19"/>
          <w:color w:val="231F20"/>
          <w:spacing w:val="-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9"/>
          <w:szCs w:val="19"/>
          <w:color w:val="231F20"/>
          <w:spacing w:val="-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9"/>
          <w:szCs w:val="19"/>
          <w:color w:val="231F20"/>
          <w:spacing w:val="-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9"/>
          <w:szCs w:val="19"/>
          <w:color w:val="231F20"/>
          <w:spacing w:val="-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8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16" w:lineRule="exact"/>
        <w:ind w:left="2959" w:right="409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position w:val="-1"/>
        </w:rPr>
        <w:t>An</w:t>
      </w:r>
      <w:r>
        <w:rPr>
          <w:rFonts w:ascii="Arial" w:hAnsi="Arial" w:cs="Arial" w:eastAsia="Arial"/>
          <w:sz w:val="19"/>
          <w:szCs w:val="19"/>
          <w:color w:val="231F20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position w:val="-1"/>
        </w:rPr>
        <w:t>ual</w:t>
      </w:r>
      <w:r>
        <w:rPr>
          <w:rFonts w:ascii="Arial" w:hAnsi="Arial" w:cs="Arial" w:eastAsia="Arial"/>
          <w:sz w:val="19"/>
          <w:szCs w:val="19"/>
          <w:color w:val="231F20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-10"/>
          <w:w w:val="100"/>
          <w:position w:val="-1"/>
        </w:rPr>
        <w:t>P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position w:val="-1"/>
        </w:rPr>
        <w:t>ercent</w:t>
      </w:r>
      <w:r>
        <w:rPr>
          <w:rFonts w:ascii="Arial" w:hAnsi="Arial" w:cs="Arial" w:eastAsia="Arial"/>
          <w:sz w:val="19"/>
          <w:szCs w:val="19"/>
          <w:color w:val="231F20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  <w:position w:val="-1"/>
        </w:rPr>
        <w:t>Change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9" w:after="0" w:line="240" w:lineRule="auto"/>
        <w:ind w:left="-35" w:right="557"/>
        <w:jc w:val="center"/>
        <w:tabs>
          <w:tab w:pos="420" w:val="left"/>
          <w:tab w:pos="920" w:val="left"/>
          <w:tab w:pos="1460" w:val="left"/>
          <w:tab w:pos="1980" w:val="left"/>
          <w:tab w:pos="2440" w:val="left"/>
          <w:tab w:pos="29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–8</w:t>
      </w:r>
      <w:r>
        <w:rPr>
          <w:rFonts w:ascii="Arial" w:hAnsi="Arial" w:cs="Arial" w:eastAsia="Arial"/>
          <w:sz w:val="19"/>
          <w:szCs w:val="19"/>
          <w:color w:val="231F20"/>
          <w:spacing w:val="-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–4</w:t>
      </w:r>
      <w:r>
        <w:rPr>
          <w:rFonts w:ascii="Arial" w:hAnsi="Arial" w:cs="Arial" w:eastAsia="Arial"/>
          <w:sz w:val="19"/>
          <w:szCs w:val="19"/>
          <w:color w:val="231F20"/>
          <w:spacing w:val="-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–2</w:t>
      </w:r>
      <w:r>
        <w:rPr>
          <w:rFonts w:ascii="Arial" w:hAnsi="Arial" w:cs="Arial" w:eastAsia="Arial"/>
          <w:sz w:val="19"/>
          <w:szCs w:val="19"/>
          <w:color w:val="231F20"/>
          <w:spacing w:val="-4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9"/>
          <w:szCs w:val="19"/>
          <w:color w:val="231F20"/>
          <w:spacing w:val="-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9"/>
          <w:szCs w:val="19"/>
          <w:color w:val="231F20"/>
          <w:spacing w:val="-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9"/>
          <w:szCs w:val="19"/>
          <w:color w:val="231F20"/>
          <w:spacing w:val="-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8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81" w:right="1033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9"/>
          <w:szCs w:val="19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ual</w:t>
      </w:r>
      <w:r>
        <w:rPr>
          <w:rFonts w:ascii="Arial" w:hAnsi="Arial" w:cs="Arial" w:eastAsia="Arial"/>
          <w:sz w:val="19"/>
          <w:szCs w:val="19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-1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ercent</w:t>
      </w:r>
      <w:r>
        <w:rPr>
          <w:rFonts w:ascii="Arial" w:hAnsi="Arial" w:cs="Arial" w:eastAsia="Arial"/>
          <w:sz w:val="19"/>
          <w:szCs w:val="19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4"/>
        </w:rPr>
        <w:t>Change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5660" w:h="12060" w:orient="landscape"/>
          <w:pgMar w:top="1460" w:bottom="280" w:left="2240" w:right="1040"/>
          <w:cols w:num="2" w:equalWidth="0">
            <w:col w:w="5548" w:space="3137"/>
            <w:col w:w="3695"/>
          </w:cols>
        </w:sectPr>
      </w:pPr>
      <w:rPr/>
    </w:p>
    <w:p>
      <w:pPr>
        <w:spacing w:before="95" w:after="0" w:line="240" w:lineRule="exact"/>
        <w:ind w:left="300" w:right="11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19.239998pt;margin-top:47.5pt;width:615.35pt;height:489.99pt;mso-position-horizontal-relative:page;mso-position-vertical-relative:page;z-index:-2720" coordorigin="2385,950" coordsize="12307,9800">
            <v:group style="position:absolute;left:2395;top:960;width:12287;height:9780" coordorigin="2395,960" coordsize="12287,9780">
              <v:shape style="position:absolute;left:2395;top:960;width:12287;height:9780" coordorigin="2395,960" coordsize="12287,9780" path="m14682,960l14682,10740,2395,10740,2395,960,14682,960e" filled="t" fillcolor="#E1E3F2" stroked="f">
                <v:path arrowok="t"/>
                <v:fill/>
              </v:shape>
            </v:group>
            <v:group style="position:absolute;left:4622;top:1800;width:3291;height:6218" coordorigin="4622,1800" coordsize="3291,6218">
              <v:shape style="position:absolute;left:4622;top:1800;width:3291;height:6218" coordorigin="4622,1800" coordsize="3291,6218" path="m7913,1800l7913,8018,4622,8018,4622,1800,7913,1800e" filled="t" fillcolor="#FFFFFF" stroked="f">
                <v:path arrowok="t"/>
                <v:fill/>
              </v:shape>
            </v:group>
            <v:group style="position:absolute;left:10836;top:1775;width:3297;height:6218" coordorigin="10836,1775" coordsize="3297,6218">
              <v:shape style="position:absolute;left:10836;top:1775;width:3297;height:6218" coordorigin="10836,1775" coordsize="3297,6218" path="m14133,1775l14133,7992,10836,7992,10836,1775,14133,1775e" filled="t" fillcolor="#FFFFFF" stroked="f">
                <v:path arrowok="t"/>
                <v:fill/>
              </v:shape>
            </v:group>
            <v:group style="position:absolute;left:4622;top:2007;width:80;height:2" coordorigin="4622,2007" coordsize="80,2">
              <v:shape style="position:absolute;left:4622;top:2007;width:80;height:2" coordorigin="4622,2007" coordsize="80,0" path="m4622,2007l4701,2007e" filled="f" stroked="t" strokeweight="1pt" strokecolor="#231F20">
                <v:path arrowok="t"/>
              </v:shape>
            </v:group>
            <v:group style="position:absolute;left:4622;top:2241;width:80;height:2" coordorigin="4622,2241" coordsize="80,2">
              <v:shape style="position:absolute;left:4622;top:2241;width:80;height:2" coordorigin="4622,2241" coordsize="80,0" path="m4622,2241l4701,2241e" filled="f" stroked="t" strokeweight="1pt" strokecolor="#231F20">
                <v:path arrowok="t"/>
              </v:shape>
            </v:group>
            <v:group style="position:absolute;left:4622;top:2475;width:80;height:2" coordorigin="4622,2475" coordsize="80,2">
              <v:shape style="position:absolute;left:4622;top:2475;width:80;height:2" coordorigin="4622,2475" coordsize="80,0" path="m4622,2475l4701,2475e" filled="f" stroked="t" strokeweight="1pt" strokecolor="#231F20">
                <v:path arrowok="t"/>
              </v:shape>
            </v:group>
            <v:group style="position:absolute;left:4622;top:2709;width:80;height:2" coordorigin="4622,2709" coordsize="80,2">
              <v:shape style="position:absolute;left:4622;top:2709;width:80;height:2" coordorigin="4622,2709" coordsize="80,0" path="m4622,2709l4701,2709e" filled="f" stroked="t" strokeweight="1pt" strokecolor="#231F20">
                <v:path arrowok="t"/>
              </v:shape>
            </v:group>
            <v:group style="position:absolute;left:4622;top:2950;width:80;height:2" coordorigin="4622,2950" coordsize="80,2">
              <v:shape style="position:absolute;left:4622;top:2950;width:80;height:2" coordorigin="4622,2950" coordsize="80,0" path="m4622,2950l4701,2950e" filled="f" stroked="t" strokeweight="1pt" strokecolor="#231F20">
                <v:path arrowok="t"/>
              </v:shape>
            </v:group>
            <v:group style="position:absolute;left:4622;top:3177;width:80;height:2" coordorigin="4622,3177" coordsize="80,2">
              <v:shape style="position:absolute;left:4622;top:3177;width:80;height:2" coordorigin="4622,3177" coordsize="80,0" path="m4622,3177l4701,3177e" filled="f" stroked="t" strokeweight="1pt" strokecolor="#231F20">
                <v:path arrowok="t"/>
              </v:shape>
            </v:group>
            <v:group style="position:absolute;left:4622;top:3411;width:80;height:2" coordorigin="4622,3411" coordsize="80,2">
              <v:shape style="position:absolute;left:4622;top:3411;width:80;height:2" coordorigin="4622,3411" coordsize="80,0" path="m4622,3411l4701,3411e" filled="f" stroked="t" strokeweight="1pt" strokecolor="#231F20">
                <v:path arrowok="t"/>
              </v:shape>
            </v:group>
            <v:group style="position:absolute;left:4622;top:3652;width:80;height:2" coordorigin="4622,3652" coordsize="80,2">
              <v:shape style="position:absolute;left:4622;top:3652;width:80;height:2" coordorigin="4622,3652" coordsize="80,0" path="m4622,3652l4701,3652e" filled="f" stroked="t" strokeweight="1pt" strokecolor="#231F20">
                <v:path arrowok="t"/>
              </v:shape>
            </v:group>
            <v:group style="position:absolute;left:4622;top:3879;width:80;height:2" coordorigin="4622,3879" coordsize="80,2">
              <v:shape style="position:absolute;left:4622;top:3879;width:80;height:2" coordorigin="4622,3879" coordsize="80,0" path="m4622,3879l4701,3879e" filled="f" stroked="t" strokeweight="1pt" strokecolor="#231F20">
                <v:path arrowok="t"/>
              </v:shape>
            </v:group>
            <v:group style="position:absolute;left:4622;top:4113;width:80;height:2" coordorigin="4622,4113" coordsize="80,2">
              <v:shape style="position:absolute;left:4622;top:4113;width:80;height:2" coordorigin="4622,4113" coordsize="80,0" path="m4622,4113l4701,4113e" filled="f" stroked="t" strokeweight="1pt" strokecolor="#231F20">
                <v:path arrowok="t"/>
              </v:shape>
            </v:group>
            <v:group style="position:absolute;left:4622;top:4347;width:80;height:2" coordorigin="4622,4347" coordsize="80,2">
              <v:shape style="position:absolute;left:4622;top:4347;width:80;height:2" coordorigin="4622,4347" coordsize="80,0" path="m4622,4347l4701,4347e" filled="f" stroked="t" strokeweight="1pt" strokecolor="#231F20">
                <v:path arrowok="t"/>
              </v:shape>
            </v:group>
            <v:group style="position:absolute;left:4622;top:4581;width:80;height:2" coordorigin="4622,4581" coordsize="80,2">
              <v:shape style="position:absolute;left:4622;top:4581;width:80;height:2" coordorigin="4622,4581" coordsize="80,0" path="m4622,4581l4701,4581e" filled="f" stroked="t" strokeweight="1pt" strokecolor="#231F20">
                <v:path arrowok="t"/>
              </v:shape>
            </v:group>
            <v:group style="position:absolute;left:4622;top:4822;width:80;height:2" coordorigin="4622,4822" coordsize="80,2">
              <v:shape style="position:absolute;left:4622;top:4822;width:80;height:2" coordorigin="4622,4822" coordsize="80,0" path="m4622,4822l4701,4822e" filled="f" stroked="t" strokeweight="1pt" strokecolor="#231F20">
                <v:path arrowok="t"/>
              </v:shape>
            </v:group>
            <v:group style="position:absolute;left:4622;top:5049;width:80;height:2" coordorigin="4622,5049" coordsize="80,2">
              <v:shape style="position:absolute;left:4622;top:5049;width:80;height:2" coordorigin="4622,5049" coordsize="80,0" path="m4622,5049l4701,5049e" filled="f" stroked="t" strokeweight="1pt" strokecolor="#231F20">
                <v:path arrowok="t"/>
              </v:shape>
            </v:group>
            <v:group style="position:absolute;left:4622;top:5283;width:80;height:2" coordorigin="4622,5283" coordsize="80,2">
              <v:shape style="position:absolute;left:4622;top:5283;width:80;height:2" coordorigin="4622,5283" coordsize="80,0" path="m4622,5283l4701,5283e" filled="f" stroked="t" strokeweight="1pt" strokecolor="#231F20">
                <v:path arrowok="t"/>
              </v:shape>
            </v:group>
            <v:group style="position:absolute;left:4622;top:5524;width:80;height:2" coordorigin="4622,5524" coordsize="80,2">
              <v:shape style="position:absolute;left:4622;top:5524;width:80;height:2" coordorigin="4622,5524" coordsize="80,0" path="m4622,5524l4701,5524e" filled="f" stroked="t" strokeweight="1pt" strokecolor="#231F20">
                <v:path arrowok="t"/>
              </v:shape>
            </v:group>
            <v:group style="position:absolute;left:4622;top:5751;width:80;height:2" coordorigin="4622,5751" coordsize="80,2">
              <v:shape style="position:absolute;left:4622;top:5751;width:80;height:2" coordorigin="4622,5751" coordsize="80,0" path="m4622,5751l4701,5751e" filled="f" stroked="t" strokeweight="1pt" strokecolor="#231F20">
                <v:path arrowok="t"/>
              </v:shape>
            </v:group>
            <v:group style="position:absolute;left:4622;top:5985;width:80;height:2" coordorigin="4622,5985" coordsize="80,2">
              <v:shape style="position:absolute;left:4622;top:5985;width:80;height:2" coordorigin="4622,5985" coordsize="80,0" path="m4622,5985l4701,5985e" filled="f" stroked="t" strokeweight="1pt" strokecolor="#231F20">
                <v:path arrowok="t"/>
              </v:shape>
            </v:group>
            <v:group style="position:absolute;left:4622;top:6219;width:80;height:2" coordorigin="4622,6219" coordsize="80,2">
              <v:shape style="position:absolute;left:4622;top:6219;width:80;height:2" coordorigin="4622,6219" coordsize="80,0" path="m4622,6219l4701,6219e" filled="f" stroked="t" strokeweight="1pt" strokecolor="#231F20">
                <v:path arrowok="t"/>
              </v:shape>
            </v:group>
            <v:group style="position:absolute;left:4622;top:6453;width:80;height:2" coordorigin="4622,6453" coordsize="80,2">
              <v:shape style="position:absolute;left:4622;top:6453;width:80;height:2" coordorigin="4622,6453" coordsize="80,0" path="m4622,6453l4701,6453e" filled="f" stroked="t" strokeweight="1pt" strokecolor="#231F20">
                <v:path arrowok="t"/>
              </v:shape>
            </v:group>
            <v:group style="position:absolute;left:4622;top:6694;width:80;height:2" coordorigin="4622,6694" coordsize="80,2">
              <v:shape style="position:absolute;left:4622;top:6694;width:80;height:2" coordorigin="4622,6694" coordsize="80,0" path="m4622,6694l4701,6694e" filled="f" stroked="t" strokeweight="1pt" strokecolor="#231F20">
                <v:path arrowok="t"/>
              </v:shape>
            </v:group>
            <v:group style="position:absolute;left:4622;top:6921;width:80;height:2" coordorigin="4622,6921" coordsize="80,2">
              <v:shape style="position:absolute;left:4622;top:6921;width:80;height:2" coordorigin="4622,6921" coordsize="80,0" path="m4622,6921l4701,6921e" filled="f" stroked="t" strokeweight="1pt" strokecolor="#231F20">
                <v:path arrowok="t"/>
              </v:shape>
            </v:group>
            <v:group style="position:absolute;left:4622;top:7155;width:80;height:2" coordorigin="4622,7155" coordsize="80,2">
              <v:shape style="position:absolute;left:4622;top:7155;width:80;height:2" coordorigin="4622,7155" coordsize="80,0" path="m4622,7155l4701,7155e" filled="f" stroked="t" strokeweight="1pt" strokecolor="#231F20">
                <v:path arrowok="t"/>
              </v:shape>
            </v:group>
            <v:group style="position:absolute;left:4622;top:7396;width:80;height:2" coordorigin="4622,7396" coordsize="80,2">
              <v:shape style="position:absolute;left:4622;top:7396;width:80;height:2" coordorigin="4622,7396" coordsize="80,0" path="m4622,7396l4701,7396e" filled="f" stroked="t" strokeweight="1pt" strokecolor="#231F20">
                <v:path arrowok="t"/>
              </v:shape>
            </v:group>
            <v:group style="position:absolute;left:4622;top:7623;width:80;height:2" coordorigin="4622,7623" coordsize="80,2">
              <v:shape style="position:absolute;left:4622;top:7623;width:80;height:2" coordorigin="4622,7623" coordsize="80,0" path="m4622,7623l4701,7623e" filled="f" stroked="t" strokeweight="1pt" strokecolor="#231F20">
                <v:path arrowok="t"/>
              </v:shape>
            </v:group>
            <v:group style="position:absolute;left:4622;top:7857;width:80;height:2" coordorigin="4622,7857" coordsize="80,2">
              <v:shape style="position:absolute;left:4622;top:7857;width:80;height:2" coordorigin="4622,7857" coordsize="80,0" path="m4622,7857l4701,7857e" filled="f" stroked="t" strokeweight="1pt" strokecolor="#231F20">
                <v:path arrowok="t"/>
              </v:shape>
            </v:group>
            <v:group style="position:absolute;left:5292;top:1804;width:2;height:6214" coordorigin="5292,1804" coordsize="2,6214">
              <v:shape style="position:absolute;left:5292;top:1804;width:2;height:6214" coordorigin="5292,1804" coordsize="0,6214" path="m5292,1804l5292,8018e" filled="f" stroked="t" strokeweight=".5pt" strokecolor="#939598">
                <v:path arrowok="t"/>
              </v:shape>
            </v:group>
            <v:group style="position:absolute;left:5783;top:1804;width:2;height:5280" coordorigin="5783,1804" coordsize="2,5280">
              <v:shape style="position:absolute;left:5783;top:1804;width:2;height:5280" coordorigin="5783,1804" coordsize="0,5280" path="m5783,1804l5783,7084e" filled="f" stroked="t" strokeweight=".5pt" strokecolor="#939598">
                <v:path arrowok="t"/>
              </v:shape>
            </v:group>
            <v:group style="position:absolute;left:5783;top:7219;width:2;height:110" coordorigin="5783,7219" coordsize="2,110">
              <v:shape style="position:absolute;left:5783;top:7219;width:2;height:110" coordorigin="5783,7219" coordsize="0,110" path="m5783,7219l5783,7329e" filled="f" stroked="t" strokeweight=".5pt" strokecolor="#939598">
                <v:path arrowok="t"/>
              </v:shape>
            </v:group>
            <v:group style="position:absolute;left:5783;top:7464;width:2;height:89" coordorigin="5783,7464" coordsize="2,89">
              <v:shape style="position:absolute;left:5783;top:7464;width:2;height:89" coordorigin="5783,7464" coordsize="0,89" path="m5783,7464l5783,7552e" filled="f" stroked="t" strokeweight=".5pt" strokecolor="#939598">
                <v:path arrowok="t"/>
              </v:shape>
            </v:group>
            <v:group style="position:absolute;left:5783;top:7687;width:2;height:110" coordorigin="5783,7687" coordsize="2,110">
              <v:shape style="position:absolute;left:5783;top:7687;width:2;height:110" coordorigin="5783,7687" coordsize="0,110" path="m5783,7687l5783,7797e" filled="f" stroked="t" strokeweight=".5pt" strokecolor="#939598">
                <v:path arrowok="t"/>
              </v:shape>
            </v:group>
            <v:group style="position:absolute;left:5783;top:7932;width:2;height:86" coordorigin="5783,7932" coordsize="2,86">
              <v:shape style="position:absolute;left:5783;top:7932;width:2;height:86" coordorigin="5783,7932" coordsize="0,86" path="m5783,7932l5783,8018e" filled="f" stroked="t" strokeweight=".5pt" strokecolor="#939598">
                <v:path arrowok="t"/>
              </v:shape>
            </v:group>
            <v:group style="position:absolute;left:6777;top:1804;width:2;height:135" coordorigin="6777,1804" coordsize="2,135">
              <v:shape style="position:absolute;left:6777;top:1804;width:2;height:135" coordorigin="6777,1804" coordsize="0,135" path="m6777,1804l6777,1939e" filled="f" stroked="t" strokeweight=".5pt" strokecolor="#939598">
                <v:path arrowok="t"/>
              </v:shape>
            </v:group>
            <v:group style="position:absolute;left:6777;top:2074;width:2;height:99" coordorigin="6777,2074" coordsize="2,99">
              <v:shape style="position:absolute;left:6777;top:2074;width:2;height:99" coordorigin="6777,2074" coordsize="0,99" path="m6777,2074l6777,2173e" filled="f" stroked="t" strokeweight=".5pt" strokecolor="#939598">
                <v:path arrowok="t"/>
              </v:shape>
            </v:group>
            <v:group style="position:absolute;left:6777;top:2308;width:2;height:99" coordorigin="6777,2308" coordsize="2,99">
              <v:shape style="position:absolute;left:6777;top:2308;width:2;height:99" coordorigin="6777,2308" coordsize="0,99" path="m6777,2308l6777,2407e" filled="f" stroked="t" strokeweight=".5pt" strokecolor="#939598">
                <v:path arrowok="t"/>
              </v:shape>
            </v:group>
            <v:group style="position:absolute;left:6777;top:2542;width:2;height:5476" coordorigin="6777,2542" coordsize="2,5476">
              <v:shape style="position:absolute;left:6777;top:2542;width:2;height:5476" coordorigin="6777,2542" coordsize="0,5476" path="m6777,2542l6777,8018e" filled="f" stroked="t" strokeweight=".5pt" strokecolor="#939598">
                <v:path arrowok="t"/>
              </v:shape>
            </v:group>
            <v:group style="position:absolute;left:7259;top:1804;width:2;height:6214" coordorigin="7259,1804" coordsize="2,6214">
              <v:shape style="position:absolute;left:7259;top:1804;width:2;height:6214" coordorigin="7259,1804" coordsize="0,6214" path="m7259,1804l7259,8018e" filled="f" stroked="t" strokeweight=".5pt" strokecolor="#939598">
                <v:path arrowok="t"/>
              </v:shape>
            </v:group>
            <v:group style="position:absolute;left:7733;top:1804;width:2;height:6214" coordorigin="7733,1804" coordsize="2,6214">
              <v:shape style="position:absolute;left:7733;top:1804;width:2;height:6214" coordorigin="7733,1804" coordsize="0,6214" path="m7733,1804l7733,8018e" filled="f" stroked="t" strokeweight=".5pt" strokecolor="#939598">
                <v:path arrowok="t"/>
              </v:shape>
            </v:group>
            <v:group style="position:absolute;left:4803;top:1804;width:2;height:6214" coordorigin="4803,1804" coordsize="2,6214">
              <v:shape style="position:absolute;left:4803;top:1804;width:2;height:6214" coordorigin="4803,1804" coordsize="0,6214" path="m4803,1804l4803,8018e" filled="f" stroked="t" strokeweight=".5pt" strokecolor="#939598">
                <v:path arrowok="t"/>
              </v:shape>
            </v:group>
            <v:group style="position:absolute;left:6279;top:1939;width:912;height:135" coordorigin="6279,1939" coordsize="912,135">
              <v:shape style="position:absolute;left:6279;top:1939;width:912;height:135" coordorigin="6279,1939" coordsize="912,135" path="m7191,1939l7191,2074,6279,2074,6279,1939,7191,1939e" filled="t" fillcolor="#EF3E42" stroked="f">
                <v:path arrowok="t"/>
                <v:fill/>
              </v:shape>
            </v:group>
            <v:group style="position:absolute;left:5515;top:7797;width:756;height:135" coordorigin="5515,7797" coordsize="756,135">
              <v:shape style="position:absolute;left:5515;top:7797;width:756;height:135" coordorigin="5515,7797" coordsize="756,135" path="m6271,7797l6271,7932,5515,7932,5515,7797,6271,7797e" filled="t" fillcolor="#004FA3" stroked="f">
                <v:path arrowok="t"/>
                <v:fill/>
              </v:shape>
            </v:group>
            <v:group style="position:absolute;left:6270;top:2173;width:836;height:135" coordorigin="6270,2173" coordsize="836,135">
              <v:shape style="position:absolute;left:6270;top:2173;width:836;height:135" coordorigin="6270,2173" coordsize="836,135" path="m7106,2173l7106,2308,6270,2308,6270,2173,7106,2173e" filled="t" fillcolor="#EF3E42" stroked="f">
                <v:path arrowok="t"/>
                <v:fill/>
              </v:shape>
            </v:group>
            <v:group style="position:absolute;left:6270;top:2407;width:653;height:135" coordorigin="6270,2407" coordsize="653,135">
              <v:shape style="position:absolute;left:6270;top:2407;width:653;height:135" coordorigin="6270,2407" coordsize="653,135" path="m6923,2407l6923,2542,6270,2542,6270,2407,6923,2407e" filled="t" fillcolor="#EF3E42" stroked="f">
                <v:path arrowok="t"/>
                <v:fill/>
              </v:shape>
            </v:group>
            <v:group style="position:absolute;left:6279;top:2641;width:331;height:135" coordorigin="6279,2641" coordsize="331,135">
              <v:shape style="position:absolute;left:6279;top:2641;width:331;height:135" coordorigin="6279,2641" coordsize="331,135" path="m6610,2641l6610,2776,6279,2776,6279,2641,6610,2641e" filled="t" fillcolor="#EF3E42" stroked="f">
                <v:path arrowok="t"/>
                <v:fill/>
              </v:shape>
            </v:group>
            <v:group style="position:absolute;left:6107;top:6148;width:166;height:135" coordorigin="6107,6148" coordsize="166,135">
              <v:shape style="position:absolute;left:6107;top:6148;width:166;height:135" coordorigin="6107,6148" coordsize="166,135" path="m6273,6148l6273,6283,6107,6283,6107,6148,6273,6148e" filled="t" fillcolor="#004FA3" stroked="f">
                <v:path arrowok="t"/>
                <v:fill/>
              </v:shape>
            </v:group>
            <v:group style="position:absolute;left:5967;top:6388;width:306;height:135" coordorigin="5967,6388" coordsize="306,135">
              <v:shape style="position:absolute;left:5967;top:6388;width:306;height:135" coordorigin="5967,6388" coordsize="306,135" path="m6273,6388l6273,6523,5967,6523,5967,6388,6273,6388e" filled="t" fillcolor="#004FA3" stroked="f">
                <v:path arrowok="t"/>
                <v:fill/>
              </v:shape>
            </v:group>
            <v:group style="position:absolute;left:5967;top:6616;width:306;height:135" coordorigin="5967,6616" coordsize="306,135">
              <v:shape style="position:absolute;left:5967;top:6616;width:306;height:135" coordorigin="5967,6616" coordsize="306,135" path="m6273,6616l6273,6751,5967,6751,5967,6616,6273,6616e" filled="t" fillcolor="#004FA3" stroked="f">
                <v:path arrowok="t"/>
                <v:fill/>
              </v:shape>
            </v:group>
            <v:group style="position:absolute;left:6279;top:2875;width:330;height:135" coordorigin="6279,2875" coordsize="330,135">
              <v:shape style="position:absolute;left:6279;top:2875;width:330;height:135" coordorigin="6279,2875" coordsize="330,135" path="m6609,2875l6609,3010,6279,3010,6279,2875,6609,2875e" filled="t" fillcolor="#EF3E42" stroked="f">
                <v:path arrowok="t"/>
                <v:fill/>
              </v:shape>
            </v:group>
            <v:group style="position:absolute;left:6270;top:3109;width:179;height:135" coordorigin="6270,3109" coordsize="179,135">
              <v:shape style="position:absolute;left:6270;top:3109;width:179;height:135" coordorigin="6270,3109" coordsize="179,135" path="m6449,3109l6449,3244,6270,3244,6270,3109,6449,3109e" filled="t" fillcolor="#EF3E42" stroked="f">
                <v:path arrowok="t"/>
                <v:fill/>
              </v:shape>
            </v:group>
            <v:group style="position:absolute;left:6121;top:5668;width:159;height:135" coordorigin="6121,5668" coordsize="159,135">
              <v:shape style="position:absolute;left:6121;top:5668;width:159;height:135" coordorigin="6121,5668" coordsize="159,135" path="m6280,5668l6280,5803,6121,5803,6121,5668,6280,5668e" filled="t" fillcolor="#004FA3" stroked="f">
                <v:path arrowok="t"/>
                <v:fill/>
              </v:shape>
            </v:group>
            <v:group style="position:absolute;left:6121;top:5925;width:159;height:135" coordorigin="6121,5925" coordsize="159,135">
              <v:shape style="position:absolute;left:6121;top:5925;width:159;height:135" coordorigin="6121,5925" coordsize="159,135" path="m6280,5925l6280,6060,6121,6060,6121,5925,6280,5925e" filled="t" fillcolor="#004FA3" stroked="f">
                <v:path arrowok="t"/>
                <v:fill/>
              </v:shape>
            </v:group>
            <v:group style="position:absolute;left:6308;top:3343;width:2;height:135" coordorigin="6308,3343" coordsize="2,135">
              <v:shape style="position:absolute;left:6308;top:3343;width:2;height:135" coordorigin="6308,3343" coordsize="0,135" path="m6308,3343l6308,3478e" filled="f" stroked="t" strokeweight="3.921pt" strokecolor="#EF3E42">
                <v:path arrowok="t"/>
              </v:shape>
            </v:group>
            <v:group style="position:absolute;left:6252;top:4269;width:2;height:135" coordorigin="6252,4269" coordsize="2,135">
              <v:shape style="position:absolute;left:6252;top:4269;width:2;height:135" coordorigin="6252,4269" coordsize="0,135" path="m6252,4269l6252,4404e" filled="f" stroked="t" strokeweight="2.786pt" strokecolor="#004FA3">
                <v:path arrowok="t"/>
              </v:shape>
            </v:group>
            <v:group style="position:absolute;left:6252;top:4049;width:2;height:135" coordorigin="6252,4049" coordsize="2,135">
              <v:shape style="position:absolute;left:6252;top:4049;width:2;height:135" coordorigin="6252,4049" coordsize="0,135" path="m6252,4049l6252,4183e" filled="f" stroked="t" strokeweight="2.786pt" strokecolor="#004FA3">
                <v:path arrowok="t"/>
              </v:shape>
            </v:group>
            <v:group style="position:absolute;left:6235;top:4502;width:2;height:135" coordorigin="6235,4502" coordsize="2,135">
              <v:shape style="position:absolute;left:6235;top:4502;width:2;height:135" coordorigin="6235,4502" coordsize="0,135" path="m6235,4502l6235,4637e" filled="f" stroked="t" strokeweight="4.499pt" strokecolor="#004FA3">
                <v:path arrowok="t"/>
              </v:shape>
            </v:group>
            <v:group style="position:absolute;left:6235;top:4747;width:2;height:135" coordorigin="6235,4747" coordsize="2,135">
              <v:shape style="position:absolute;left:6235;top:4747;width:2;height:135" coordorigin="6235,4747" coordsize="0,135" path="m6235,4747l6235,4882e" filled="f" stroked="t" strokeweight="4.499pt" strokecolor="#004FA3">
                <v:path arrowok="t"/>
              </v:shape>
            </v:group>
            <v:group style="position:absolute;left:6170;top:4981;width:106;height:135" coordorigin="6170,4981" coordsize="106,135">
              <v:shape style="position:absolute;left:6170;top:4981;width:106;height:135" coordorigin="6170,4981" coordsize="106,135" path="m6276,4981l6276,5116,6170,5116,6170,4981,6276,4981e" filled="t" fillcolor="#004FA3" stroked="f">
                <v:path arrowok="t"/>
                <v:fill/>
              </v:shape>
            </v:group>
            <v:group style="position:absolute;left:6150;top:5194;width:126;height:135" coordorigin="6150,5194" coordsize="126,135">
              <v:shape style="position:absolute;left:6150;top:5194;width:126;height:135" coordorigin="6150,5194" coordsize="126,135" path="m6276,5194l6276,5329,6150,5329,6150,5194,6276,5194e" filled="t" fillcolor="#004FA3" stroked="f">
                <v:path arrowok="t"/>
                <v:fill/>
              </v:shape>
            </v:group>
            <v:group style="position:absolute;left:6150;top:5449;width:126;height:135" coordorigin="6150,5449" coordsize="126,135">
              <v:shape style="position:absolute;left:6150;top:5449;width:126;height:135" coordorigin="6150,5449" coordsize="126,135" path="m6276,5449l6276,5584,6150,5584,6150,5449,6276,5449e" filled="t" fillcolor="#004FA3" stroked="f">
                <v:path arrowok="t"/>
                <v:fill/>
              </v:shape>
            </v:group>
            <v:group style="position:absolute;left:5783;top:6853;width:493;height:135" coordorigin="5783,6853" coordsize="493,135">
              <v:shape style="position:absolute;left:5783;top:6853;width:493;height:135" coordorigin="5783,6853" coordsize="493,135" path="m6276,6853l6276,6988,5783,6988,5783,6853,6276,6853e" filled="t" fillcolor="#004FA3" stroked="f">
                <v:path arrowok="t"/>
                <v:fill/>
              </v:shape>
            </v:group>
            <v:group style="position:absolute;left:5710;top:7084;width:566;height:135" coordorigin="5710,7084" coordsize="566,135">
              <v:shape style="position:absolute;left:5710;top:7084;width:566;height:135" coordorigin="5710,7084" coordsize="566,135" path="m6276,7084l6276,7219,5710,7219,5710,7084,6276,7084e" filled="t" fillcolor="#004FA3" stroked="f">
                <v:path arrowok="t"/>
                <v:fill/>
              </v:shape>
            </v:group>
            <v:group style="position:absolute;left:5674;top:7329;width:602;height:135" coordorigin="5674,7329" coordsize="602,135">
              <v:shape style="position:absolute;left:5674;top:7329;width:602;height:135" coordorigin="5674,7329" coordsize="602,135" path="m6276,7329l6276,7464,5674,7464,5674,7329,6276,7329e" filled="t" fillcolor="#004FA3" stroked="f">
                <v:path arrowok="t"/>
                <v:fill/>
              </v:shape>
            </v:group>
            <v:group style="position:absolute;left:5656;top:7552;width:620;height:135" coordorigin="5656,7552" coordsize="620,135">
              <v:shape style="position:absolute;left:5656;top:7552;width:620;height:135" coordorigin="5656,7552" coordsize="620,135" path="m6276,7552l6276,7687,5656,7687,5656,7552,6276,7552e" filled="t" fillcolor="#004FA3" stroked="f">
                <v:path arrowok="t"/>
                <v:fill/>
              </v:shape>
            </v:group>
            <v:group style="position:absolute;left:6275;top:1804;width:2;height:6214" coordorigin="6275,1804" coordsize="2,6214">
              <v:shape style="position:absolute;left:6275;top:1804;width:2;height:6214" coordorigin="6275,1804" coordsize="0,6214" path="m6275,1804l6275,8018e" filled="f" stroked="t" strokeweight="1pt" strokecolor="#231F20">
                <v:path arrowok="t"/>
              </v:shape>
            </v:group>
            <v:group style="position:absolute;left:6275;top:3575;width:2;height:137" coordorigin="6275,3575" coordsize="2,137">
              <v:shape style="position:absolute;left:6275;top:3575;width:2;height:137" coordorigin="6275,3575" coordsize="0,137" path="m6275,3575l6275,3712e" filled="f" stroked="t" strokeweight="1pt" strokecolor="#EF3E42">
                <v:path arrowok="t"/>
              </v:shape>
            </v:group>
            <v:group style="position:absolute;left:6275;top:3808;width:2;height:137" coordorigin="6275,3808" coordsize="2,137">
              <v:shape style="position:absolute;left:6275;top:3808;width:2;height:137" coordorigin="6275,3808" coordsize="0,137" path="m6275,3808l6275,3945e" filled="f" stroked="t" strokeweight="1pt" strokecolor="#EF3E42">
                <v:path arrowok="t"/>
              </v:shape>
            </v:group>
            <v:group style="position:absolute;left:10836;top:1981;width:76;height:2" coordorigin="10836,1981" coordsize="76,2">
              <v:shape style="position:absolute;left:10836;top:1981;width:76;height:2" coordorigin="10836,1981" coordsize="76,0" path="m10836,1981l10911,1981e" filled="f" stroked="t" strokeweight="1pt" strokecolor="#231F20">
                <v:path arrowok="t"/>
              </v:shape>
            </v:group>
            <v:group style="position:absolute;left:10836;top:2215;width:76;height:2" coordorigin="10836,2215" coordsize="76,2">
              <v:shape style="position:absolute;left:10836;top:2215;width:76;height:2" coordorigin="10836,2215" coordsize="76,0" path="m10836,2215l10911,2215e" filled="f" stroked="t" strokeweight="1pt" strokecolor="#231F20">
                <v:path arrowok="t"/>
              </v:shape>
            </v:group>
            <v:group style="position:absolute;left:10836;top:2449;width:76;height:2" coordorigin="10836,2449" coordsize="76,2">
              <v:shape style="position:absolute;left:10836;top:2449;width:76;height:2" coordorigin="10836,2449" coordsize="76,0" path="m10836,2449l10911,2449e" filled="f" stroked="t" strokeweight="1pt" strokecolor="#231F20">
                <v:path arrowok="t"/>
              </v:shape>
            </v:group>
            <v:group style="position:absolute;left:10836;top:2683;width:76;height:2" coordorigin="10836,2683" coordsize="76,2">
              <v:shape style="position:absolute;left:10836;top:2683;width:76;height:2" coordorigin="10836,2683" coordsize="76,0" path="m10836,2683l10911,2683e" filled="f" stroked="t" strokeweight="1pt" strokecolor="#231F20">
                <v:path arrowok="t"/>
              </v:shape>
            </v:group>
            <v:group style="position:absolute;left:10836;top:2924;width:76;height:2" coordorigin="10836,2924" coordsize="76,2">
              <v:shape style="position:absolute;left:10836;top:2924;width:76;height:2" coordorigin="10836,2924" coordsize="76,0" path="m10836,2924l10911,2924e" filled="f" stroked="t" strokeweight="1pt" strokecolor="#231F20">
                <v:path arrowok="t"/>
              </v:shape>
            </v:group>
            <v:group style="position:absolute;left:10836;top:3151;width:76;height:2" coordorigin="10836,3151" coordsize="76,2">
              <v:shape style="position:absolute;left:10836;top:3151;width:76;height:2" coordorigin="10836,3151" coordsize="76,0" path="m10836,3151l10911,3151e" filled="f" stroked="t" strokeweight="1pt" strokecolor="#231F20">
                <v:path arrowok="t"/>
              </v:shape>
            </v:group>
            <v:group style="position:absolute;left:10836;top:3385;width:76;height:2" coordorigin="10836,3385" coordsize="76,2">
              <v:shape style="position:absolute;left:10836;top:3385;width:76;height:2" coordorigin="10836,3385" coordsize="76,0" path="m10836,3385l10912,3385e" filled="f" stroked="t" strokeweight="1pt" strokecolor="#231F20">
                <v:path arrowok="t"/>
              </v:shape>
            </v:group>
            <v:group style="position:absolute;left:10836;top:3626;width:76;height:2" coordorigin="10836,3626" coordsize="76,2">
              <v:shape style="position:absolute;left:10836;top:3626;width:76;height:2" coordorigin="10836,3626" coordsize="76,0" path="m10836,3626l10911,3626e" filled="f" stroked="t" strokeweight="1pt" strokecolor="#231F20">
                <v:path arrowok="t"/>
              </v:shape>
            </v:group>
            <v:group style="position:absolute;left:10836;top:3853;width:76;height:2" coordorigin="10836,3853" coordsize="76,2">
              <v:shape style="position:absolute;left:10836;top:3853;width:76;height:2" coordorigin="10836,3853" coordsize="76,0" path="m10836,3853l10911,3853e" filled="f" stroked="t" strokeweight="1pt" strokecolor="#231F20">
                <v:path arrowok="t"/>
              </v:shape>
            </v:group>
            <v:group style="position:absolute;left:10836;top:4087;width:76;height:2" coordorigin="10836,4087" coordsize="76,2">
              <v:shape style="position:absolute;left:10836;top:4087;width:76;height:2" coordorigin="10836,4087" coordsize="76,0" path="m10836,4087l10911,4087e" filled="f" stroked="t" strokeweight="1pt" strokecolor="#231F20">
                <v:path arrowok="t"/>
              </v:shape>
            </v:group>
            <v:group style="position:absolute;left:10836;top:4321;width:76;height:2" coordorigin="10836,4321" coordsize="76,2">
              <v:shape style="position:absolute;left:10836;top:4321;width:76;height:2" coordorigin="10836,4321" coordsize="76,0" path="m10836,4321l10911,4321e" filled="f" stroked="t" strokeweight="1pt" strokecolor="#231F20">
                <v:path arrowok="t"/>
              </v:shape>
            </v:group>
            <v:group style="position:absolute;left:10836;top:4555;width:76;height:2" coordorigin="10836,4555" coordsize="76,2">
              <v:shape style="position:absolute;left:10836;top:4555;width:76;height:2" coordorigin="10836,4555" coordsize="76,0" path="m10836,4555l10911,4555e" filled="f" stroked="t" strokeweight="1pt" strokecolor="#231F20">
                <v:path arrowok="t"/>
              </v:shape>
            </v:group>
            <v:group style="position:absolute;left:10836;top:4796;width:76;height:2" coordorigin="10836,4796" coordsize="76,2">
              <v:shape style="position:absolute;left:10836;top:4796;width:76;height:2" coordorigin="10836,4796" coordsize="76,0" path="m10836,4796l10911,4796e" filled="f" stroked="t" strokeweight="1pt" strokecolor="#231F20">
                <v:path arrowok="t"/>
              </v:shape>
            </v:group>
            <v:group style="position:absolute;left:10836;top:5023;width:76;height:2" coordorigin="10836,5023" coordsize="76,2">
              <v:shape style="position:absolute;left:10836;top:5023;width:76;height:2" coordorigin="10836,5023" coordsize="76,0" path="m10836,5023l10911,5023e" filled="f" stroked="t" strokeweight="1pt" strokecolor="#231F20">
                <v:path arrowok="t"/>
              </v:shape>
            </v:group>
            <v:group style="position:absolute;left:10836;top:5257;width:76;height:2" coordorigin="10836,5257" coordsize="76,2">
              <v:shape style="position:absolute;left:10836;top:5257;width:76;height:2" coordorigin="10836,5257" coordsize="76,0" path="m10836,5257l10912,5257e" filled="f" stroked="t" strokeweight="1pt" strokecolor="#231F20">
                <v:path arrowok="t"/>
              </v:shape>
            </v:group>
            <v:group style="position:absolute;left:10836;top:5498;width:76;height:2" coordorigin="10836,5498" coordsize="76,2">
              <v:shape style="position:absolute;left:10836;top:5498;width:76;height:2" coordorigin="10836,5498" coordsize="76,0" path="m10836,5498l10911,5498e" filled="f" stroked="t" strokeweight="1pt" strokecolor="#231F20">
                <v:path arrowok="t"/>
              </v:shape>
            </v:group>
            <v:group style="position:absolute;left:10836;top:5725;width:76;height:2" coordorigin="10836,5725" coordsize="76,2">
              <v:shape style="position:absolute;left:10836;top:5725;width:76;height:2" coordorigin="10836,5725" coordsize="76,0" path="m10836,5725l10911,5725e" filled="f" stroked="t" strokeweight="1pt" strokecolor="#231F20">
                <v:path arrowok="t"/>
              </v:shape>
            </v:group>
            <v:group style="position:absolute;left:10836;top:5959;width:76;height:2" coordorigin="10836,5959" coordsize="76,2">
              <v:shape style="position:absolute;left:10836;top:5959;width:76;height:2" coordorigin="10836,5959" coordsize="76,0" path="m10836,5959l10911,5959e" filled="f" stroked="t" strokeweight="1pt" strokecolor="#231F20">
                <v:path arrowok="t"/>
              </v:shape>
            </v:group>
            <v:group style="position:absolute;left:10836;top:6193;width:76;height:2" coordorigin="10836,6193" coordsize="76,2">
              <v:shape style="position:absolute;left:10836;top:6193;width:76;height:2" coordorigin="10836,6193" coordsize="76,0" path="m10836,6193l10911,6193e" filled="f" stroked="t" strokeweight="1pt" strokecolor="#231F20">
                <v:path arrowok="t"/>
              </v:shape>
            </v:group>
            <v:group style="position:absolute;left:10836;top:6427;width:76;height:2" coordorigin="10836,6427" coordsize="76,2">
              <v:shape style="position:absolute;left:10836;top:6427;width:76;height:2" coordorigin="10836,6427" coordsize="76,0" path="m10836,6427l10911,6427e" filled="f" stroked="t" strokeweight="1pt" strokecolor="#231F20">
                <v:path arrowok="t"/>
              </v:shape>
            </v:group>
            <v:group style="position:absolute;left:10836;top:6668;width:76;height:2" coordorigin="10836,6668" coordsize="76,2">
              <v:shape style="position:absolute;left:10836;top:6668;width:76;height:2" coordorigin="10836,6668" coordsize="76,0" path="m10836,6668l10911,6668e" filled="f" stroked="t" strokeweight="1pt" strokecolor="#231F20">
                <v:path arrowok="t"/>
              </v:shape>
            </v:group>
            <v:group style="position:absolute;left:10836;top:6895;width:76;height:2" coordorigin="10836,6895" coordsize="76,2">
              <v:shape style="position:absolute;left:10836;top:6895;width:76;height:2" coordorigin="10836,6895" coordsize="76,0" path="m10836,6895l10911,6895e" filled="f" stroked="t" strokeweight="1pt" strokecolor="#231F20">
                <v:path arrowok="t"/>
              </v:shape>
            </v:group>
            <v:group style="position:absolute;left:10836;top:7129;width:76;height:2" coordorigin="10836,7129" coordsize="76,2">
              <v:shape style="position:absolute;left:10836;top:7129;width:76;height:2" coordorigin="10836,7129" coordsize="76,0" path="m10836,7129l10911,7129e" filled="f" stroked="t" strokeweight="1pt" strokecolor="#231F20">
                <v:path arrowok="t"/>
              </v:shape>
            </v:group>
            <v:group style="position:absolute;left:10836;top:7370;width:76;height:2" coordorigin="10836,7370" coordsize="76,2">
              <v:shape style="position:absolute;left:10836;top:7370;width:76;height:2" coordorigin="10836,7370" coordsize="76,0" path="m10836,7370l10911,7370e" filled="f" stroked="t" strokeweight="1pt" strokecolor="#231F20">
                <v:path arrowok="t"/>
              </v:shape>
            </v:group>
            <v:group style="position:absolute;left:10836;top:7597;width:76;height:2" coordorigin="10836,7597" coordsize="76,2">
              <v:shape style="position:absolute;left:10836;top:7597;width:76;height:2" coordorigin="10836,7597" coordsize="76,0" path="m10836,7597l10911,7597e" filled="f" stroked="t" strokeweight="1pt" strokecolor="#231F20">
                <v:path arrowok="t"/>
              </v:shape>
            </v:group>
            <v:group style="position:absolute;left:10836;top:7831;width:76;height:2" coordorigin="10836,7831" coordsize="76,2">
              <v:shape style="position:absolute;left:10836;top:7831;width:76;height:2" coordorigin="10836,7831" coordsize="76,0" path="m10836,7831l10911,7831e" filled="f" stroked="t" strokeweight="1pt" strokecolor="#231F20">
                <v:path arrowok="t"/>
              </v:shape>
            </v:group>
            <v:group style="position:absolute;left:11496;top:1779;width:2;height:6214" coordorigin="11496,1779" coordsize="2,6214">
              <v:shape style="position:absolute;left:11496;top:1779;width:2;height:6214" coordorigin="11496,1779" coordsize="0,6214" path="m11496,1779l11496,7992e" filled="f" stroked="t" strokeweight=".5pt" strokecolor="#939598">
                <v:path arrowok="t"/>
              </v:shape>
            </v:group>
            <v:group style="position:absolute;left:11988;top:1779;width:2;height:4812" coordorigin="11988,1779" coordsize="2,4812">
              <v:shape style="position:absolute;left:11988;top:1779;width:2;height:4812" coordorigin="11988,1779" coordsize="0,4812" path="m11988,1779l11988,6591e" filled="f" stroked="t" strokeweight=".5pt" strokecolor="#939598">
                <v:path arrowok="t"/>
              </v:shape>
            </v:group>
            <v:group style="position:absolute;left:11988;top:6726;width:2;height:101" coordorigin="11988,6726" coordsize="2,101">
              <v:shape style="position:absolute;left:11988;top:6726;width:2;height:101" coordorigin="11988,6726" coordsize="0,101" path="m11988,6726l11988,6827e" filled="f" stroked="t" strokeweight=".5pt" strokecolor="#939598">
                <v:path arrowok="t"/>
              </v:shape>
            </v:group>
            <v:group style="position:absolute;left:11988;top:6962;width:2;height:95" coordorigin="11988,6962" coordsize="2,95">
              <v:shape style="position:absolute;left:11988;top:6962;width:2;height:95" coordorigin="11988,6962" coordsize="0,95" path="m11988,6962l11988,7056e" filled="f" stroked="t" strokeweight=".5pt" strokecolor="#939598">
                <v:path arrowok="t"/>
              </v:shape>
            </v:group>
            <v:group style="position:absolute;left:11988;top:7191;width:2;height:112" coordorigin="11988,7191" coordsize="2,112">
              <v:shape style="position:absolute;left:11988;top:7191;width:2;height:112" coordorigin="11988,7191" coordsize="0,112" path="m11988,7191l11988,7303e" filled="f" stroked="t" strokeweight=".5pt" strokecolor="#939598">
                <v:path arrowok="t"/>
              </v:shape>
            </v:group>
            <v:group style="position:absolute;left:11988;top:7438;width:2;height:89" coordorigin="11988,7438" coordsize="2,89">
              <v:shape style="position:absolute;left:11988;top:7438;width:2;height:89" coordorigin="11988,7438" coordsize="0,89" path="m11988,7438l11988,7527e" filled="f" stroked="t" strokeweight=".5pt" strokecolor="#939598">
                <v:path arrowok="t"/>
              </v:shape>
            </v:group>
            <v:group style="position:absolute;left:11988;top:7662;width:2;height:110" coordorigin="11988,7662" coordsize="2,110">
              <v:shape style="position:absolute;left:11988;top:7662;width:2;height:110" coordorigin="11988,7662" coordsize="0,110" path="m11988,7662l11988,7772e" filled="f" stroked="t" strokeweight=".5pt" strokecolor="#939598">
                <v:path arrowok="t"/>
              </v:shape>
            </v:group>
            <v:group style="position:absolute;left:11988;top:7907;width:2;height:86" coordorigin="11988,7907" coordsize="2,86">
              <v:shape style="position:absolute;left:11988;top:7907;width:2;height:86" coordorigin="11988,7907" coordsize="0,86" path="m11988,7907l11988,7992e" filled="f" stroked="t" strokeweight=".5pt" strokecolor="#939598">
                <v:path arrowok="t"/>
              </v:shape>
            </v:group>
            <v:group style="position:absolute;left:12982;top:1779;width:2;height:135" coordorigin="12982,1779" coordsize="2,135">
              <v:shape style="position:absolute;left:12982;top:1779;width:2;height:135" coordorigin="12982,1779" coordsize="0,135" path="m12982,1779l12982,1914e" filled="f" stroked="t" strokeweight=".5pt" strokecolor="#939598">
                <v:path arrowok="t"/>
              </v:shape>
            </v:group>
            <v:group style="position:absolute;left:12982;top:2049;width:2;height:5944" coordorigin="12982,2049" coordsize="2,5944">
              <v:shape style="position:absolute;left:12982;top:2049;width:2;height:5944" coordorigin="12982,2049" coordsize="0,5944" path="m12982,2049l12982,7992e" filled="f" stroked="t" strokeweight=".5pt" strokecolor="#939598">
                <v:path arrowok="t"/>
              </v:shape>
            </v:group>
            <v:group style="position:absolute;left:13464;top:1779;width:2;height:6214" coordorigin="13464,1779" coordsize="2,6214">
              <v:shape style="position:absolute;left:13464;top:1779;width:2;height:6214" coordorigin="13464,1779" coordsize="0,6214" path="m13464,1779l13464,7992e" filled="f" stroked="t" strokeweight=".5pt" strokecolor="#939598">
                <v:path arrowok="t"/>
              </v:shape>
            </v:group>
            <v:group style="position:absolute;left:13953;top:1779;width:2;height:6214" coordorigin="13953,1779" coordsize="2,6214">
              <v:shape style="position:absolute;left:13953;top:1779;width:2;height:6214" coordorigin="13953,1779" coordsize="0,6214" path="m13953,1779l13953,7992e" filled="f" stroked="t" strokeweight=".5pt" strokecolor="#939598">
                <v:path arrowok="t"/>
              </v:shape>
            </v:group>
            <v:group style="position:absolute;left:11018;top:1779;width:2;height:6214" coordorigin="11018,1779" coordsize="2,6214">
              <v:shape style="position:absolute;left:11018;top:1779;width:2;height:6214" coordorigin="11018,1779" coordsize="0,6214" path="m11018,1779l11018,7992e" filled="f" stroked="t" strokeweight=".5pt" strokecolor="#939598">
                <v:path arrowok="t"/>
              </v:shape>
            </v:group>
            <v:group style="position:absolute;left:12484;top:1914;width:537;height:135" coordorigin="12484,1914" coordsize="537,135">
              <v:shape style="position:absolute;left:12484;top:1914;width:537;height:135" coordorigin="12484,1914" coordsize="537,135" path="m13021,1914l13021,2049,12484,2049,12484,1914,13021,1914e" filled="t" fillcolor="#EF3E42" stroked="f">
                <v:path arrowok="t"/>
                <v:fill/>
              </v:shape>
            </v:group>
            <v:group style="position:absolute;left:12475;top:2148;width:158;height:135" coordorigin="12475,2148" coordsize="158,135">
              <v:shape style="position:absolute;left:12475;top:2148;width:158;height:135" coordorigin="12475,2148" coordsize="158,135" path="m12633,2148l12633,2283,12475,2283,12475,2148,12633,2148e" filled="t" fillcolor="#EF3E42" stroked="f">
                <v:path arrowok="t"/>
                <v:fill/>
              </v:shape>
            </v:group>
            <v:group style="position:absolute;left:12475;top:2382;width:138;height:135" coordorigin="12475,2382" coordsize="138,135">
              <v:shape style="position:absolute;left:12475;top:2382;width:138;height:135" coordorigin="12475,2382" coordsize="138,135" path="m12613,2382l12613,2517,12475,2517,12475,2382,12613,2382e" filled="t" fillcolor="#EF3E42" stroked="f">
                <v:path arrowok="t"/>
                <v:fill/>
              </v:shape>
            </v:group>
            <v:group style="position:absolute;left:12484;top:2616;width:111;height:135" coordorigin="12484,2616" coordsize="111,135">
              <v:shape style="position:absolute;left:12484;top:2616;width:111;height:135" coordorigin="12484,2616" coordsize="111,135" path="m12595,2616l12595,2751,12484,2751,12484,2616,12595,2616e" filled="t" fillcolor="#EF3E42" stroked="f">
                <v:path arrowok="t"/>
                <v:fill/>
              </v:shape>
            </v:group>
            <v:group style="position:absolute;left:12081;top:6123;width:397;height:135" coordorigin="12081,6123" coordsize="397,135">
              <v:shape style="position:absolute;left:12081;top:6123;width:397;height:135" coordorigin="12081,6123" coordsize="397,135" path="m12478,6123l12478,6258,12081,6258,12081,6123,12478,6123e" filled="t" fillcolor="#004FA3" stroked="f">
                <v:path arrowok="t"/>
                <v:fill/>
              </v:shape>
            </v:group>
            <v:group style="position:absolute;left:11985;top:6363;width:493;height:135" coordorigin="11985,6363" coordsize="493,135">
              <v:shape style="position:absolute;left:11985;top:6363;width:493;height:135" coordorigin="11985,6363" coordsize="493,135" path="m12478,6363l12478,6498,11985,6498,11985,6363,12478,6363e" filled="t" fillcolor="#004FA3" stroked="f">
                <v:path arrowok="t"/>
                <v:fill/>
              </v:shape>
            </v:group>
            <v:group style="position:absolute;left:11911;top:6591;width:567;height:135" coordorigin="11911,6591" coordsize="567,135">
              <v:shape style="position:absolute;left:11911;top:6591;width:567;height:135" coordorigin="11911,6591" coordsize="567,135" path="m12478,6591l12478,6726,11911,6726,11911,6591,12478,6591e" filled="t" fillcolor="#004FA3" stroked="f">
                <v:path arrowok="t"/>
                <v:fill/>
              </v:shape>
            </v:group>
            <v:group style="position:absolute;left:12117;top:5886;width:361;height:135" coordorigin="12117,5886" coordsize="361,135">
              <v:shape style="position:absolute;left:12117;top:5886;width:361;height:135" coordorigin="12117,5886" coordsize="361,135" path="m12478,5886l12478,6021,12117,6021,12117,5886,12478,5886e" filled="t" fillcolor="#004FA3" stroked="f">
                <v:path arrowok="t"/>
                <v:fill/>
              </v:shape>
            </v:group>
            <v:group style="position:absolute;left:12246;top:5183;width:239;height:135" coordorigin="12246,5183" coordsize="239,135">
              <v:shape style="position:absolute;left:12246;top:5183;width:239;height:135" coordorigin="12246,5183" coordsize="239,135" path="m12485,5183l12485,5318,12246,5318,12246,5183,12485,5183e" filled="t" fillcolor="#004FA3" stroked="f">
                <v:path arrowok="t"/>
                <v:fill/>
              </v:shape>
            </v:group>
            <v:group style="position:absolute;left:12243;top:5426;width:242;height:135" coordorigin="12243,5426" coordsize="242,135">
              <v:shape style="position:absolute;left:12243;top:5426;width:242;height:135" coordorigin="12243,5426" coordsize="242,135" path="m12485,5426l12485,5561,12243,5561,12243,5426,12485,5426e" filled="t" fillcolor="#004FA3" stroked="f">
                <v:path arrowok="t"/>
                <v:fill/>
              </v:shape>
            </v:group>
            <v:group style="position:absolute;left:12209;top:5670;width:275;height:135" coordorigin="12209,5670" coordsize="275,135">
              <v:shape style="position:absolute;left:12209;top:5670;width:275;height:135" coordorigin="12209,5670" coordsize="275,135" path="m12485,5670l12485,5805,12209,5805,12209,5670,12485,5670e" filled="t" fillcolor="#004FA3" stroked="f">
                <v:path arrowok="t"/>
                <v:fill/>
              </v:shape>
            </v:group>
            <v:group style="position:absolute;left:12430;top:3786;width:2;height:135" coordorigin="12430,3786" coordsize="2,135">
              <v:shape style="position:absolute;left:12430;top:3786;width:2;height:135" coordorigin="12430,3786" coordsize="0,135" path="m12430,3786l12430,3921e" filled="f" stroked="t" strokeweight="4.6pt" strokecolor="#004FA3">
                <v:path arrowok="t"/>
              </v:shape>
            </v:group>
            <v:group style="position:absolute;left:12430;top:4239;width:2;height:135" coordorigin="12430,4239" coordsize="2,135">
              <v:shape style="position:absolute;left:12430;top:4239;width:2;height:135" coordorigin="12430,4239" coordsize="0,135" path="m12430,4239l12430,4374e" filled="f" stroked="t" strokeweight="4.6pt" strokecolor="#004FA3">
                <v:path arrowok="t"/>
              </v:shape>
            </v:group>
            <v:group style="position:absolute;left:12430;top:4019;width:2;height:135" coordorigin="12430,4019" coordsize="2,135">
              <v:shape style="position:absolute;left:12430;top:4019;width:2;height:135" coordorigin="12430,4019" coordsize="0,135" path="m12430,4019l12430,4154e" filled="f" stroked="t" strokeweight="4.6pt" strokecolor="#004FA3">
                <v:path arrowok="t"/>
              </v:shape>
            </v:group>
            <v:group style="position:absolute;left:12448;top:3318;width:2;height:135" coordorigin="12448,3318" coordsize="2,135">
              <v:shape style="position:absolute;left:12448;top:3318;width:2;height:135" coordorigin="12448,3318" coordsize="0,135" path="m12448,3318l12448,3453e" filled="f" stroked="t" strokeweight="2.786pt" strokecolor="#004FA3">
                <v:path arrowok="t"/>
              </v:shape>
            </v:group>
            <v:group style="position:absolute;left:12448;top:3080;width:2;height:135" coordorigin="12448,3080" coordsize="2,135">
              <v:shape style="position:absolute;left:12448;top:3080;width:2;height:135" coordorigin="12448,3080" coordsize="0,135" path="m12448,3080l12448,3215e" filled="f" stroked="t" strokeweight="2.786pt" strokecolor="#004FA3">
                <v:path arrowok="t"/>
              </v:shape>
            </v:group>
            <v:group style="position:absolute;left:12430;top:3535;width:2;height:135" coordorigin="12430,3535" coordsize="2,135">
              <v:shape style="position:absolute;left:12430;top:3535;width:2;height:135" coordorigin="12430,3535" coordsize="0,135" path="m12430,3535l12430,3670e" filled="f" stroked="t" strokeweight="4.6pt" strokecolor="#004FA3">
                <v:path arrowok="t"/>
              </v:shape>
            </v:group>
            <v:group style="position:absolute;left:12351;top:4476;width:133;height:135" coordorigin="12351,4476" coordsize="133,135">
              <v:shape style="position:absolute;left:12351;top:4476;width:133;height:135" coordorigin="12351,4476" coordsize="133,135" path="m12484,4476l12484,4611,12351,4611,12351,4476,12484,4476e" filled="t" fillcolor="#004FA3" stroked="f">
                <v:path arrowok="t"/>
                <v:fill/>
              </v:shape>
            </v:group>
            <v:group style="position:absolute;left:12317;top:4722;width:167;height:135" coordorigin="12317,4722" coordsize="167,135">
              <v:shape style="position:absolute;left:12317;top:4722;width:167;height:135" coordorigin="12317,4722" coordsize="167,135" path="m12484,4722l12484,4857,12317,4857,12317,4722,12484,4722e" filled="t" fillcolor="#004FA3" stroked="f">
                <v:path arrowok="t"/>
                <v:fill/>
              </v:shape>
            </v:group>
            <v:group style="position:absolute;left:12294;top:4956;width:187;height:135" coordorigin="12294,4956" coordsize="187,135">
              <v:shape style="position:absolute;left:12294;top:4956;width:187;height:135" coordorigin="12294,4956" coordsize="187,135" path="m12481,4956l12481,5091,12294,5091,12294,4956,12481,4956e" filled="t" fillcolor="#004FA3" stroked="f">
                <v:path arrowok="t"/>
                <v:fill/>
              </v:shape>
            </v:group>
            <v:group style="position:absolute;left:11775;top:7303;width:706;height:135" coordorigin="11775,7303" coordsize="706,135">
              <v:shape style="position:absolute;left:11775;top:7303;width:706;height:135" coordorigin="11775,7303" coordsize="706,135" path="m12481,7303l12481,7438,11775,7438,11775,7303,12481,7303e" filled="t" fillcolor="#004FA3" stroked="f">
                <v:path arrowok="t"/>
                <v:fill/>
              </v:shape>
            </v:group>
            <v:group style="position:absolute;left:11829;top:6827;width:652;height:135" coordorigin="11829,6827" coordsize="652,135">
              <v:shape style="position:absolute;left:11829;top:6827;width:652;height:135" coordorigin="11829,6827" coordsize="652,135" path="m12481,6827l12481,6962,11829,6962,11829,6827,12481,6827e" filled="t" fillcolor="#004FA3" stroked="f">
                <v:path arrowok="t"/>
                <v:fill/>
              </v:shape>
            </v:group>
            <v:group style="position:absolute;left:11655;top:7527;width:826;height:135" coordorigin="11655,7527" coordsize="826,135">
              <v:shape style="position:absolute;left:11655;top:7527;width:826;height:135" coordorigin="11655,7527" coordsize="826,135" path="m12481,7527l12481,7662,11655,7662,11655,7527,12481,7527e" filled="t" fillcolor="#004FA3" stroked="f">
                <v:path arrowok="t"/>
                <v:fill/>
              </v:shape>
            </v:group>
            <v:group style="position:absolute;left:11595;top:7772;width:886;height:135" coordorigin="11595,7772" coordsize="886,135">
              <v:shape style="position:absolute;left:11595;top:7772;width:886;height:135" coordorigin="11595,7772" coordsize="886,135" path="m12481,7772l12481,7907,11595,7907,11595,7772,12481,7772e" filled="t" fillcolor="#004FA3" stroked="f">
                <v:path arrowok="t"/>
                <v:fill/>
              </v:shape>
            </v:group>
            <v:group style="position:absolute;left:11784;top:7056;width:697;height:135" coordorigin="11784,7056" coordsize="697,135">
              <v:shape style="position:absolute;left:11784;top:7056;width:697;height:135" coordorigin="11784,7056" coordsize="697,135" path="m12481,7056l12481,7191,11784,7191,11784,7056,12481,7056e" filled="t" fillcolor="#004FA3" stroked="f">
                <v:path arrowok="t"/>
                <v:fill/>
              </v:shape>
            </v:group>
            <v:group style="position:absolute;left:12480;top:1779;width:2;height:6214" coordorigin="12480,1779" coordsize="2,6214">
              <v:shape style="position:absolute;left:12480;top:1779;width:2;height:6214" coordorigin="12480,1779" coordsize="0,6214" path="m12480,1779l12480,7992e" filled="f" stroked="t" strokeweight="1pt" strokecolor="#231F20">
                <v:path arrowok="t"/>
              </v:shape>
            </v:group>
            <v:group style="position:absolute;left:12477;top:2851;width:2;height:133" coordorigin="12477,2851" coordsize="2,133">
              <v:shape style="position:absolute;left:12477;top:2851;width:2;height:133" coordorigin="12477,2851" coordsize="0,133" path="m12477,2851l12477,2985e" filled="f" stroked="t" strokeweight="1pt" strokecolor="#EF3E42">
                <v:path arrowok="t"/>
              </v:shape>
            </v:group>
            <v:group style="position:absolute;left:5016;top:7982;width:48;height:78" coordorigin="5016,7982" coordsize="48,78">
              <v:shape style="position:absolute;left:5016;top:7982;width:48;height:78" coordorigin="5016,7982" coordsize="48,78" path="m5064,7982l5016,8060e" filled="f" stroked="t" strokeweight="1pt" strokecolor="#231F20">
                <v:path arrowok="t"/>
              </v:shape>
            </v:group>
            <v:group style="position:absolute;left:5093;top:7982;width:48;height:78" coordorigin="5093,7982" coordsize="48,78">
              <v:shape style="position:absolute;left:5093;top:7982;width:48;height:78" coordorigin="5093,7982" coordsize="48,78" path="m5141,7982l5093,8060e" filled="f" stroked="t" strokeweight="1pt" strokecolor="#231F20">
                <v:path arrowok="t"/>
              </v:shape>
            </v:group>
            <v:group style="position:absolute;left:7451;top:7982;width:48;height:78" coordorigin="7451,7982" coordsize="48,78">
              <v:shape style="position:absolute;left:7451;top:7982;width:48;height:78" coordorigin="7451,7982" coordsize="48,78" path="m7499,7982l7451,8060e" filled="f" stroked="t" strokeweight="1.0pt" strokecolor="#231F20">
                <v:path arrowok="t"/>
              </v:shape>
            </v:group>
            <v:group style="position:absolute;left:7528;top:7982;width:48;height:78" coordorigin="7528,7982" coordsize="48,78">
              <v:shape style="position:absolute;left:7528;top:7982;width:48;height:78" coordorigin="7528,7982" coordsize="48,78" path="m7576,7982l7528,8060e" filled="f" stroked="t" strokeweight="1pt" strokecolor="#231F20">
                <v:path arrowok="t"/>
              </v:shape>
            </v:group>
            <v:group style="position:absolute;left:4622;top:1800;width:3291;height:6218" coordorigin="4622,1800" coordsize="3291,6218">
              <v:shape style="position:absolute;left:4622;top:1800;width:3291;height:6218" coordorigin="4622,1800" coordsize="3291,6218" path="m5034,8018l4622,8018,4622,1800,7913,1800,7913,8018,7554,8018e" filled="f" stroked="t" strokeweight="1pt" strokecolor="#231F20">
                <v:path arrowok="t"/>
              </v:shape>
            </v:group>
            <v:group style="position:absolute;left:11188;top:7956;width:48;height:78" coordorigin="11188,7956" coordsize="48,78">
              <v:shape style="position:absolute;left:11188;top:7956;width:48;height:78" coordorigin="11188,7956" coordsize="48,78" path="m11235,7956l11188,8034e" filled="f" stroked="t" strokeweight="1pt" strokecolor="#231F20">
                <v:path arrowok="t"/>
              </v:shape>
            </v:group>
            <v:group style="position:absolute;left:11265;top:7956;width:48;height:78" coordorigin="11265,7956" coordsize="48,78">
              <v:shape style="position:absolute;left:11265;top:7956;width:48;height:78" coordorigin="11265,7956" coordsize="48,78" path="m11313,7956l11265,8034e" filled="f" stroked="t" strokeweight="1pt" strokecolor="#231F20">
                <v:path arrowok="t"/>
              </v:shape>
            </v:group>
            <v:group style="position:absolute;left:13666;top:7956;width:48;height:78" coordorigin="13666,7956" coordsize="48,78">
              <v:shape style="position:absolute;left:13666;top:7956;width:48;height:78" coordorigin="13666,7956" coordsize="48,78" path="m13714,7956l13666,8034e" filled="f" stroked="t" strokeweight="1pt" strokecolor="#231F20">
                <v:path arrowok="t"/>
              </v:shape>
            </v:group>
            <v:group style="position:absolute;left:13743;top:7956;width:48;height:78" coordorigin="13743,7956" coordsize="48,78">
              <v:shape style="position:absolute;left:13743;top:7956;width:48;height:78" coordorigin="13743,7956" coordsize="48,78" path="m13791,7956l13743,8034e" filled="f" stroked="t" strokeweight="1.0pt" strokecolor="#231F20">
                <v:path arrowok="t"/>
              </v:shape>
            </v:group>
            <v:group style="position:absolute;left:10836;top:1775;width:3297;height:6218" coordorigin="10836,1775" coordsize="3297,6218">
              <v:shape style="position:absolute;left:10836;top:1775;width:3297;height:6218" coordorigin="10836,1775" coordsize="3297,6218" path="m11217,7992l10836,7992,10836,1775,14133,1775,14133,7992,13773,7992e" filled="f" stroked="t" strokeweight="1pt" strokecolor="#231F2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722691pt;margin-top:144pt;width:12pt;height:15.712001pt;mso-position-horizontal-relative:page;mso-position-vertical-relative:page;z-index:-2719" type="#_x0000_t202" filled="f" stroked="f">
            <v:textbox inset="0,0,0,0" style="layout-flow:vertical">
              <w:txbxContent>
                <w:p>
                  <w:pPr>
                    <w:spacing w:before="0" w:after="0" w:line="232" w:lineRule="exact"/>
                    <w:ind w:left="20" w:right="-50"/>
                    <w:jc w:val="left"/>
                    <w:rPr>
                      <w:rFonts w:ascii="Futura" w:hAnsi="Futura" w:cs="Futura" w:eastAsia="Futura"/>
                      <w:sz w:val="20"/>
                      <w:szCs w:val="20"/>
                    </w:rPr>
                  </w:pPr>
                  <w:rPr/>
                  <w:r>
                    <w:rPr>
                      <w:rFonts w:ascii="Futura" w:hAnsi="Futura" w:cs="Futura" w:eastAsia="Futura"/>
                      <w:sz w:val="20"/>
                      <w:szCs w:val="20"/>
                      <w:color w:val="004FA3"/>
                      <w:spacing w:val="0"/>
                      <w:w w:val="111"/>
                      <w:position w:val="1"/>
                    </w:rPr>
                    <w:t>32</w:t>
                  </w:r>
                  <w:r>
                    <w:rPr>
                      <w:rFonts w:ascii="Futura" w:hAnsi="Futura" w:cs="Futura" w:eastAsia="Futura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529720pt;margin-top:405.910004pt;width:12.0pt;height:151.087503pt;mso-position-horizontal-relative:page;mso-position-vertical-relative:page;z-index:-2718" type="#_x0000_t202" filled="f" stroked="f">
            <v:textbox inset="0,0,0,0" style="layout-flow:vertical">
              <w:txbxContent>
                <w:p>
                  <w:pPr>
                    <w:spacing w:before="0" w:after="0" w:line="220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4FA3"/>
                      <w:spacing w:val="0"/>
                      <w:w w:val="100"/>
                    </w:rPr>
                    <w:t>CANCER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4FA3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4FA3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4FA3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4FA3"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4FA3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4FA3"/>
                      <w:spacing w:val="0"/>
                      <w:w w:val="100"/>
                    </w:rPr>
                    <w:t>ENVIRONMENT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00"/>
          <w:b/>
          <w:bCs/>
        </w:rPr>
        <w:t>Ho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00"/>
          <w:b/>
          <w:bCs/>
        </w:rPr>
        <w:t>rea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17"/>
          <w:b/>
          <w:bCs/>
        </w:rPr>
        <w:t>thes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1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17"/>
          <w:b/>
          <w:bCs/>
        </w:rPr>
        <w:t>charts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7"/>
          <w:b/>
          <w:bCs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8"/>
        </w:rPr>
        <w:t>chart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"/>
          <w:w w:val="11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sho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pe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3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centag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change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8"/>
        </w:rPr>
        <w:t>cance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5"/>
          <w:w w:val="11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8"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3"/>
          <w:w w:val="11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severa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cancer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6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1992–2000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3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7"/>
        </w:rPr>
        <w:t>char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lef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show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pe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3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centag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change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21"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ne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6"/>
        </w:rPr>
        <w:t>cance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6"/>
        </w:rPr>
        <w:t>cases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righ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show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change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7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21"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cance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deaths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Cance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blu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hav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dec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ease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ove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time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whil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thos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hav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inc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4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eased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9"/>
        </w:rPr>
        <w:t>example,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incidenc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8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live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4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thy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oid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melanom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cancer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eates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pe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centag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inc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ease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7"/>
        </w:rPr>
        <w:t>deat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2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7"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7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live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14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7"/>
        </w:rPr>
        <w:t>ce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4"/>
          <w:w w:val="117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lun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cance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women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esophagea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cancer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6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showe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la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ges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inc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1"/>
          <w:w w:val="11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ease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Howeve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4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0"/>
        </w:rPr>
        <w:t>incidenc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mortalit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7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3"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5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7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7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2"/>
          <w:w w:val="117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7"/>
        </w:rPr>
        <w:t>ostat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lun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cancer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16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(males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00"/>
        </w:rPr>
        <w:t>hav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4"/>
        </w:rPr>
        <w:t>dec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10"/>
          <w:w w:val="114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231F20"/>
          <w:spacing w:val="-2"/>
          <w:w w:val="115"/>
        </w:rPr>
        <w:t>eased.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0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Source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http://see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.cance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.g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(</w:t>
      </w:r>
      <w:hyperlink r:id="rId64"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ww</w:t>
        </w:r>
        <w:r>
          <w:rPr>
            <w:rFonts w:ascii="Arial" w:hAnsi="Arial" w:cs="Arial" w:eastAsia="Arial"/>
            <w:sz w:val="18"/>
            <w:szCs w:val="18"/>
            <w:color w:val="231F20"/>
            <w:spacing w:val="-9"/>
            <w:w w:val="100"/>
            <w:b/>
            <w:bCs/>
          </w:rPr>
          <w:t>w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.cdc.g</w:t>
        </w:r>
        <w:r>
          <w:rPr>
            <w:rFonts w:ascii="Arial" w:hAnsi="Arial" w:cs="Arial" w:eastAsia="Arial"/>
            <w:sz w:val="18"/>
            <w:szCs w:val="18"/>
            <w:color w:val="231F20"/>
            <w:spacing w:val="-6"/>
            <w:w w:val="100"/>
            <w:b/>
            <w:bCs/>
          </w:rPr>
          <w:t>o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v/n</w:t>
        </w:r>
        <w:r>
          <w:rPr>
            <w:rFonts w:ascii="Arial" w:hAnsi="Arial" w:cs="Arial" w:eastAsia="Arial"/>
            <w:sz w:val="18"/>
            <w:szCs w:val="18"/>
            <w:color w:val="231F20"/>
            <w:spacing w:val="-4"/>
            <w:w w:val="100"/>
            <w:b/>
            <w:bCs/>
          </w:rPr>
          <w:t>c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</w:rPr>
          <w:t>hs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</w:rPr>
          <w:t>).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5660" w:h="12060" w:orient="landscape"/>
          <w:pgMar w:top="1460" w:bottom="280" w:left="2240" w:right="1040"/>
        </w:sectPr>
      </w:pPr>
      <w:rPr/>
    </w:p>
    <w:p>
      <w:pPr>
        <w:spacing w:before="51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717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WHER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0"/>
          <w:w w:val="7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FO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MOR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INFORM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TION?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675" w:right="2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717606pt;margin-top:2.178043pt;width:21.663001pt;height:48.139999pt;mso-position-horizontal-relative:page;mso-position-vertical-relative:paragraph;z-index:-2716" type="#_x0000_t202" filled="f" stroked="f">
            <v:textbox inset="0,0,0,0">
              <w:txbxContent>
                <w:p>
                  <w:pPr>
                    <w:spacing w:before="0" w:after="0" w:line="948" w:lineRule="exact"/>
                    <w:ind w:right="-184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231F20"/>
                      <w:spacing w:val="0"/>
                      <w:w w:val="73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96"/>
                      <w:szCs w:val="9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answe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question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risks.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Federa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Gove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nmen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Agencie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Tha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Regulat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Exposure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3"/>
        </w:rPr>
        <w:t>to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80" w:lineRule="exact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9"/>
        </w:rPr>
        <w:t>Carcinogens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1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Federa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establishing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permissibl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workplace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pharmaceuticals.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Commissio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(CPSC)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Administratio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(FDA)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Administratio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(OSHA)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Agricultu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(USDA)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Regist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TSDR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jurisdictio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issues.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328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Produc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</w:rPr>
        <w:t>Commissio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(CPSC)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hyperlink r:id="rId6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2"/>
            <w:b/>
            <w:bCs/>
          </w:rPr>
          <w:t>.cpsc.gov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2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CPS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independen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Federa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educing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injurie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oducts.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hotlin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1-800-638-277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toll-f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1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1-800-638-8270.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460" w:right="567" w:firstLine="-2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Environmenta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Protectio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b/>
          <w:bCs/>
        </w:rPr>
        <w:t> </w:t>
      </w:r>
      <w:hyperlink r:id="rId68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4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.epa.go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4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4"/>
            <w:w w:val="104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governmen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safegua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natura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One-sto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69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2"/>
            <w:b/>
            <w:bCs/>
          </w:rPr>
          <w:t>http://w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2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.epa.gov/enviro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community: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70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.epa.gov/epahome/comm.htm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Pesticid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hyperlink r:id="rId71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9"/>
            <w:b/>
            <w:bCs/>
          </w:rPr>
          <w:t>http://npic.orst.edu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11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1-800-858-7378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Superfun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Hotlin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1-800-775-503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703-413-0223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toll-f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1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1-800-553-7672.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00" w:right="519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identifyin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cleanin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hyperlink r:id="rId72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.epa.gov/superfund/about.htm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sites: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73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9"/>
            <w:b/>
            <w:bCs/>
          </w:rPr>
          <w:t>.epa.gov/superfund/sites/index/htm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00" w:right="797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contaminant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effects: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hyperlink r:id="rId74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9"/>
            <w:b/>
            <w:bCs/>
          </w:rPr>
          <w:t>.epa.gov/superfund/programs/er/hazsubs/sources/htm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NumType w:start="33"/>
          <w:pgMar w:footer="854" w:header="0" w:top="1220" w:bottom="1040" w:left="1700" w:right="820"/>
          <w:footerReference w:type="odd" r:id="rId65"/>
          <w:footerReference w:type="even" r:id="rId66"/>
          <w:pgSz w:w="12060" w:h="15660"/>
        </w:sectPr>
      </w:pPr>
      <w:rPr/>
    </w:p>
    <w:p>
      <w:pPr>
        <w:spacing w:before="62" w:after="0" w:line="243" w:lineRule="auto"/>
        <w:ind w:left="1700" w:right="308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hyperlink r:id="rId75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4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.epa.gov/iaq/rado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4"/>
            <w:b/>
            <w:bCs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32"/>
            <w:w w:val="104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1-800-SOS-RADO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  <w:b/>
          <w:bCs/>
        </w:rPr>
        <w:t>(1-800-767-7236)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224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Dru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Administratio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(FDA)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hyperlink r:id="rId76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0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0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0"/>
            <w:b/>
            <w:bCs/>
          </w:rPr>
          <w:t>.fda.go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0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0"/>
            <w:b/>
            <w:bCs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17"/>
            <w:w w:val="100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FD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safe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effectiv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marke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monitor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use.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oxicologica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Resea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hyperlink r:id="rId7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.fda.gov/nctr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5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hyperlink r:id="rId78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.cfsan.fda.go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5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3"/>
            <w:w w:val="105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1-888-463-6332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460" w:right="262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7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Administratio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(OSHA)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hyperlink r:id="rId79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.osha.go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5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19"/>
            <w:w w:val="105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OSH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Federa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Labo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missio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work-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injuries,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illnesses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accidents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unsaf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workin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conditions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violations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1-800-321-6742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OSH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toll-f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2"/>
        </w:rPr>
        <w:t>TTY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1-877-889-5627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Communications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202-693-1999.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Individual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offices.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437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6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Agricultur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(USDA)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hyperlink r:id="rId80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.usda.gov/services.htm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7"/>
            <w:b/>
            <w:bCs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13"/>
            <w:w w:val="107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</w:rPr>
        <w:t>USD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ogram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agricultura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inspection,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anima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inspectio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nutritio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agricultural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ograms.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587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oxi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  <w:b/>
          <w:bCs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Registr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TSDR)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hyperlink r:id="rId81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6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.atsd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6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.cdc.go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6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1"/>
            <w:w w:val="106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</w:rPr>
        <w:t>TSD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(DHHS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principa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Federa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agency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involve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sheet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chemicals/agents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</w:rPr>
        <w:t>TSD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1-888-422-8737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13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authorit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specific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dependin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potentia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example,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USDA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OSHA.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Othe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Federa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7"/>
        </w:rPr>
        <w:t>Agencies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5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Federa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NIEHS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generatin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scientifi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sound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egulato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decisions.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304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Environmenta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</w:rPr>
        <w:t>Science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(NIEHS)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hyperlink r:id="rId82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.niehs.nih.go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5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3"/>
            <w:w w:val="105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NIEH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establishe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illnes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substance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NIEH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supports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extensiv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biomedica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evention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ventio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ograms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training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education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communit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efforts.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854" w:top="860" w:bottom="1040" w:left="1700" w:right="840"/>
          <w:pgSz w:w="12060" w:h="15660"/>
        </w:sectPr>
      </w:pPr>
      <w:rPr/>
    </w:p>
    <w:p>
      <w:pPr>
        <w:spacing w:before="62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.06pt;margin-top:0pt;width:602.940pt;height:783pt;mso-position-horizontal-relative:page;mso-position-vertical-relative:page;z-index:-2715" coordorigin="1,0" coordsize="12059,15660">
            <v:shape style="position:absolute;left:1;top:0;width:12059;height:15660" coordorigin="1,0" coordsize="12059,15660" path="m1,0l12060,0,12060,15660,1,15660,1,0e" filled="t" fillcolor="#E1E3F2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6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IEH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Communication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inquiries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1-919-541-3345.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700" w:right="16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oxicolog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(NTP)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hyperlink r:id="rId83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http://ntp-serve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7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.niehs.nih.go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7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2"/>
            <w:w w:val="107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interagenc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toxicolog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activitie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U.S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vices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developing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applyin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moder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toxicolog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molecula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biolog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publishe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biennia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contac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Liaiso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Scientifi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Review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919-541-053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(phone)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919-541-029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(fax);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84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9"/>
            <w:b/>
            <w:bCs/>
          </w:rPr>
          <w:t>liaison@starbase.niehs.nih.go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9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10"/>
            <w:w w:val="109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(e-mail).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460" w:right="168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(NCI)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hyperlink r:id="rId85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5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3"/>
            <w:w w:val="105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dinates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ogram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training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disseminatio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oughou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8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Sheet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hyperlink r:id="rId86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http://cis.nci.nih.gov/fact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4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Publications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on-lin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vice: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8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https://cissecure.nci.nih.gov/ncipubs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Release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availabl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88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http://newscente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8"/>
            <w:w w:val="110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8"/>
            <w:w w:val="110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10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1-301-496-6641.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00" w:right="889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authoritativ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viva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States.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hyperlink r:id="rId89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http://see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10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2"/>
            <w:b/>
            <w:bCs/>
          </w:rPr>
          <w:t>.cance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12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.gov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geographi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pattern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1950–199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hyperlink r:id="rId90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http://www3.cance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6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.gov/atlasplus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00" w:right="116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toll-f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eques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publications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1-800-4-CANCE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(1-800-422-6237)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toll-f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81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8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1-800-332-8615.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308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Center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  <w:b/>
          <w:bCs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Contro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Preventio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(CDC)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 </w:t>
      </w:r>
      <w:hyperlink r:id="rId91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.cdc.gov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CD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DHH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omote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qualit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eventin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inju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disabilit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Component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CD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include: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00" w:right="286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(NIOSH):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hyperlink r:id="rId92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.cdc.gov/nios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5"/>
            <w:b/>
            <w:bCs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0"/>
            <w:w w:val="105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Federa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conducting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ecommendation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eventio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work-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elated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inju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1-800-356-4674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(NCEH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Line: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93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6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.cdc.gov/nce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6"/>
            <w:b/>
            <w:bCs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6"/>
            <w:w w:val="106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1-888-232-6789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Chemicals: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94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.cdc.gov/nceh/dls/repor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7"/>
            <w:b/>
            <w:bCs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7"/>
            <w:w w:val="107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1-866-670-6052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(geographi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systems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site: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95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.cdc.gov/nchs/gis.htm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854" w:top="860" w:bottom="1040" w:left="1700" w:right="820"/>
          <w:pgSz w:w="12060" w:h="15660"/>
        </w:sectPr>
      </w:pPr>
      <w:rPr/>
    </w:p>
    <w:p>
      <w:pPr>
        <w:spacing w:before="62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.06pt;margin-top:0pt;width:602.940pt;height:783pt;mso-position-horizontal-relative:page;mso-position-vertical-relative:page;z-index:-2714" coordorigin="1,0" coordsize="12059,15660">
            <v:shape style="position:absolute;left:1;top:0;width:12059;height:15660" coordorigin="1,0" coordsize="12059,15660" path="m1,0l12060,0,12060,15660,1,15660,1,0e" filled="t" fillcolor="#E1E3F2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Statistic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(NCHS)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hyperlink r:id="rId96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.cdc.gov/nchs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NCH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collect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monito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health.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4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CD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inquiries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1-800-311-3435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700" w:right="281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Registries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hyperlink r:id="rId9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6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.cdc.gov/cancer/npc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6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6"/>
            <w:w w:val="106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Funds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statewid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egistrie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Distric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Columbia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territories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valuabl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citizens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concerne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communities.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700" w:right="298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ogram: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hyperlink r:id="rId98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.cdc.gov/cancer/nbccedp/index.ht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7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32"/>
            <w:w w:val="107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exams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uninsu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states.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ffic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Smokin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hyperlink r:id="rId99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97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9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.cdc.gov/tobacco/mission.htm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ivisio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eventio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hyperlink r:id="rId100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.cdc.gov/cancer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departments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hyperlink r:id="rId101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.cdc.gov/othe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10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5"/>
            <w:b/>
            <w:bCs/>
          </w:rPr>
          <w:t>.htm#states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—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laboratories: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7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102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.aphl.org/Public_Health_Labs/index.cfm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Stat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Gove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nmen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7"/>
        </w:rPr>
        <w:t>Agencies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20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governmen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agencie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establishin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allowable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dealin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issues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widel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diffe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Occupationa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olina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Natura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Resou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opriat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official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obtainin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emission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eventio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rule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guidelines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departments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hyperlink r:id="rId103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.cdc.gov/othe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10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5"/>
            <w:b/>
            <w:bCs/>
          </w:rPr>
          <w:t>.htm#states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11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1"/>
        </w:rPr>
        <w:t>Statistics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75" w:after="0" w:line="243" w:lineRule="auto"/>
        <w:ind w:left="1200" w:right="5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Resou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describin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year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diagnose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below: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785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authoritativ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incidenc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viva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States: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hyperlink r:id="rId104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http://see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10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2"/>
            <w:b/>
            <w:bCs/>
          </w:rPr>
          <w:t>.cance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12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.gov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960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Cente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Statistic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(NCHS)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branc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CDC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collect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statistic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monito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health: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hyperlink r:id="rId105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6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.cdc.gov/nch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6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5"/>
            <w:w w:val="106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301-458-4800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854" w:top="860" w:bottom="1040" w:left="1700" w:right="840"/>
          <w:pgSz w:w="12060" w:h="15660"/>
        </w:sectPr>
      </w:pPr>
      <w:rPr/>
    </w:p>
    <w:p>
      <w:pPr>
        <w:spacing w:before="39" w:after="0" w:line="243" w:lineRule="auto"/>
        <w:ind w:left="1460" w:right="745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.06pt;margin-top:0pt;width:602.940pt;height:783pt;mso-position-horizontal-relative:page;mso-position-vertical-relative:page;z-index:-2713" coordorigin="1,0" coordsize="12059,15660">
            <v:shape style="position:absolute;left:1;top:0;width:12059;height:15660" coordorigin="1,0" coordsize="12059,15660" path="m1,0l12060,0,12060,15660,1,15660,1,0e" filled="t" fillcolor="#E1E3F2" stroked="f">
              <v:path arrowok="t"/>
              <v:fill/>
            </v:shape>
          </v:group>
          <w10:wrap type="none"/>
        </w:pict>
      </w:r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ogra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Registries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statewid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egistrie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Distric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Columbia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territories,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valuabl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citizen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concerne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communities: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hyperlink r:id="rId106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97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97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9"/>
            <w:b/>
            <w:bCs/>
          </w:rPr>
          <w:t>.cdc.gov/cancer/npcr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geographi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pattern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1950–199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hyperlink r:id="rId10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http://www3.cance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6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0"/>
            <w:b/>
            <w:bCs/>
          </w:rPr>
          <w:t>.gov/atlasplus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11"/>
        </w:rPr>
        <w:t>Genera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11"/>
        </w:rPr>
        <w:t>Cance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6"/>
        </w:rPr>
        <w:t>Info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5"/>
        </w:rPr>
        <w:t>mation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2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NCI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on-lin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libra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information: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108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http://cance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8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.gov/cancer_information/cancer_literature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Libra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world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libra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</w:rPr>
        <w:t>y: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1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109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.nlm.nih.gov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Othe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3"/>
        </w:rPr>
        <w:t>Resources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2" w:after="0" w:line="243" w:lineRule="auto"/>
        <w:ind w:left="1460" w:right="576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Libra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compile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edient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commo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househol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effects: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hyperlink r:id="rId110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http://householdproducts.nlm.nih.gov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231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</w:rPr>
        <w:t>Internationa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</w:rPr>
        <w:t>Researc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(IARC)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hyperlink r:id="rId111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.iarc.fr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</w:rPr>
        <w:t>IAR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ganizatio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missio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dinat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IARC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460" w:right="1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publishe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serie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eport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focuse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industria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viruses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ionizing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radiation.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244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orl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  <w:b/>
          <w:bCs/>
        </w:rPr>
        <w:t>Organization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83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document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“Diet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nutritio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evention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diseases”: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hyperlink r:id="rId112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7"/>
            <w:b/>
            <w:bCs/>
          </w:rPr>
          <w:t>.who.int/hpr/nph/docs/who_fao_expert_report.pdf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2100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America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</w:rPr>
        <w:t>Society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83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8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nutritio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guideline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b/>
          <w:bCs/>
        </w:rPr>
        <w:t> </w:t>
      </w:r>
      <w:hyperlink r:id="rId113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1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1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12"/>
            <w:b/>
            <w:bCs/>
          </w:rPr>
          <w:t>.cance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12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.org/eprise/main/docroot/PED/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8"/>
            <w:b/>
            <w:bCs/>
          </w:rPr>
          <w:t> </w:t>
        </w:r>
      </w:hyperlink>
      <w:hyperlink r:id="rId114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ped_3_1x_ACS_Guidelines?sitearea=PED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6"/>
            <w:b/>
            <w:bCs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164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Min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Administratio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  <w:b/>
          <w:bCs/>
        </w:rPr>
        <w:t>(MSHA)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6"/>
        </w:rPr>
        <w:t> </w:t>
      </w:r>
      <w:hyperlink r:id="rId115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4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4"/>
            <w:b/>
            <w:bCs/>
          </w:rPr>
          <w:t>.msha.go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4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25"/>
            <w:w w:val="104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Departmen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Labo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MSH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8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missio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otec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mine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6"/>
          <w:w w:val="111"/>
        </w:rPr>
        <w:t>Genera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0"/>
        </w:rPr>
        <w:t>Healt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96"/>
        </w:rPr>
        <w:t>Info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5"/>
          <w:w w:val="105"/>
        </w:rPr>
        <w:t>mation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2" w:after="0" w:line="243" w:lineRule="auto"/>
        <w:ind w:left="1460" w:right="476" w:firstLine="-2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</w:rPr>
        <w:t>Institute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(NIH)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hyperlink r:id="rId116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.nih.gov/healt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5"/>
            <w:b/>
            <w:bCs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8"/>
            <w:w w:val="105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single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acces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poin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consume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NIH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DHH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agency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esponsibl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biomedica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inquiries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301-496-4000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313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  <w:b/>
          <w:bCs/>
        </w:rPr>
        <w:t>Healthfinder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5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5"/>
        </w:rPr>
        <w:t> </w:t>
      </w:r>
      <w:hyperlink r:id="rId117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.healthfinde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7"/>
            <w:w w:val="105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5"/>
            <w:b/>
            <w:bCs/>
          </w:rPr>
          <w:t>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5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32"/>
            <w:w w:val="105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</w:rPr>
        <w:t>DHH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consumer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quickl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healt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vice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information.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460" w:right="459" w:firstLine="-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ＭＳ 明朝" w:hAnsi="ＭＳ 明朝" w:cs="ＭＳ 明朝" w:eastAsia="ＭＳ 明朝"/>
          <w:sz w:val="24"/>
          <w:szCs w:val="24"/>
          <w:color w:val="004FA3"/>
          <w:spacing w:val="0"/>
          <w:w w:val="76"/>
        </w:rPr>
        <w:t>■</w:t>
      </w:r>
      <w:r>
        <w:rPr>
          <w:rFonts w:ascii="Times New Roman" w:hAnsi="Times New Roman" w:cs="Times New Roman" w:eastAsia="Times New Roman"/>
          <w:sz w:val="24"/>
          <w:szCs w:val="24"/>
          <w:color w:val="004FA3"/>
          <w:spacing w:val="27"/>
          <w:w w:val="7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Medline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hyperlink r:id="rId118"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3"/>
            <w:b/>
            <w:bCs/>
          </w:rPr>
          <w:t>http://ww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16"/>
            <w:w w:val="103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-3"/>
            <w:w w:val="103"/>
            <w:b/>
            <w:bCs/>
          </w:rPr>
          <w:t>.nlm.nih.go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0"/>
            <w:w w:val="103"/>
            <w:b/>
            <w:bCs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231F20"/>
            <w:spacing w:val="30"/>
            <w:w w:val="103"/>
            <w:b/>
            <w:bCs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world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extensiv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collectio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publishe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medica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dinate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Nationa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Libra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Medicine.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854" w:top="840" w:bottom="980" w:left="1700" w:right="820"/>
          <w:pgSz w:w="12060" w:h="15660"/>
        </w:sectPr>
      </w:pPr>
      <w:rPr/>
    </w:p>
    <w:p>
      <w:pPr>
        <w:spacing w:before="51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712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96"/>
        </w:rPr>
        <w:t>GLOSSA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2"/>
          <w:w w:val="96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30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Ana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  <w:b/>
          <w:bCs/>
          <w:i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openin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digestiv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passe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  <w:b/>
          <w:bCs/>
          <w:i/>
        </w:rPr>
        <w:t>Asbestos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nonflammabl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insulatin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buildings.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3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  <w:i/>
        </w:rPr>
        <w:t>Bacteria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bacteri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simples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ganism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natu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Bacteria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antibiotics.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Benig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tumor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doe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tissu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27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abnorma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withou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bloodst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lymphati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  <w:i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substanc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2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  <w:i/>
        </w:rPr>
        <w:t>Carcinoma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epithelia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tissues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coverin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east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vessels.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19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million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cells.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severa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component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enclose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membrane.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48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Coke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materia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simila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burnin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coal.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steel.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3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  <w:i/>
        </w:rPr>
        <w:t>Colorecta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  <w:i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ecta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ogethe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intestine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muscula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digestive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passe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colon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intestin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inches.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2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  <w:b/>
          <w:bCs/>
          <w:i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Deoxyribonuclei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molecul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carrie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genetic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generatio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next.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40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  <w:i/>
        </w:rPr>
        <w:t>Endometrium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issu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linin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4"/>
        </w:rPr>
        <w:t>woman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66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uterus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bab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ows.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2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  <w:i/>
        </w:rPr>
        <w:t>Epidemiology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stud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pattern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huma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influenc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patterns.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8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Familia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  <w:i/>
        </w:rPr>
        <w:t>cancers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occu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equentl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-p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familie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associate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generatio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next.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854" w:top="1160" w:bottom="1040" w:left="1700" w:right="840"/>
          <w:pgSz w:w="12060" w:h="15660"/>
        </w:sectPr>
      </w:pPr>
      <w:rPr/>
    </w:p>
    <w:p>
      <w:pPr>
        <w:spacing w:before="62" w:after="0" w:line="243" w:lineRule="auto"/>
        <w:ind w:left="1200" w:right="2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Focu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qualitativ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esea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techniqu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experienced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moderato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abou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8–1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participant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semi-structu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discussion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selecte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topic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allowin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spontaneousl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Fungicide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2"/>
        </w:rPr>
        <w:t>fungi.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17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Piece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passe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offspring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informatio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oteins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  <w:i/>
        </w:rPr>
        <w:t>Herbicide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weeds.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17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  <w:b/>
          <w:bCs/>
          <w:i/>
        </w:rPr>
        <w:t>Incidence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1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developin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period.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Insecticide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insects.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80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  <w:b/>
          <w:bCs/>
          <w:i/>
        </w:rPr>
        <w:t>Leukemia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bone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leukocyte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fight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diseases.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1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Linea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  <w:b/>
          <w:bCs/>
          <w:i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1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18"/>
          <w:b/>
          <w:bCs/>
          <w:i/>
        </w:rPr>
        <w:t>response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8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1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e—i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esen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ones.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1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  <w:i/>
        </w:rPr>
        <w:t>ymphati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  <w:b/>
          <w:bCs/>
          <w:i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1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white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figh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infectio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diseases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spleen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thymus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networ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tubes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ymphoma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arise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lymphati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system.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38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Malignan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tumor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tendenc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invad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dest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oy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nearb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tissu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6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53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Melanoma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malignan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arise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melanocytes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oduc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pigment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Melanom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usuall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begin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5"/>
        </w:rPr>
        <w:t>mole.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1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  <w:b/>
          <w:bCs/>
          <w:i/>
        </w:rPr>
        <w:t>Mortality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numbe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number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dyin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period.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5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  <w:i/>
        </w:rPr>
        <w:t>Oncogene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alte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normall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oncogene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omote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uncont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olle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owt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Alteration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inherited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randoml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onmenta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cinogens.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92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includes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fungicides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herbicides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insecticides.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39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  <w:b/>
          <w:bCs/>
          <w:i/>
        </w:rPr>
        <w:t>Proteins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Molecule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variet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functions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otectio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(skin)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support/movemen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(muscles)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transportation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3" w:lineRule="auto"/>
        <w:ind w:left="1200" w:right="3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hemoglobi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transport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oxygen)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activatio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chemica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eactions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sustai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enzyme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digestin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food).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854" w:top="860" w:bottom="980" w:left="1700" w:right="820"/>
          <w:pgSz w:w="12060" w:h="15660"/>
        </w:sectPr>
      </w:pPr>
      <w:rPr/>
    </w:p>
    <w:p>
      <w:pPr>
        <w:spacing w:before="62" w:after="0" w:line="243" w:lineRule="auto"/>
        <w:ind w:left="1200" w:right="3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  <w:b/>
          <w:bCs/>
          <w:i/>
        </w:rPr>
        <w:t>Sarcoma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9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cartilage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muscle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vessels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connectiv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supportiv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2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  <w:b/>
          <w:bCs/>
          <w:i/>
        </w:rPr>
        <w:t>Smelters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5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Plant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valuabl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metal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extracte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ock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minerals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22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3" w:lineRule="auto"/>
        <w:ind w:left="1200" w:right="2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Susceptible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describ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someon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likel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develo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disease.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11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Threshol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1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  <w:b/>
          <w:bCs/>
          <w:i/>
        </w:rPr>
        <w:t>response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1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typ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espons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exposu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appear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detectabl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5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eshold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belo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ris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detected.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74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issue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laye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0"/>
        </w:rPr>
        <w:t>togethe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performs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specifi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functions.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4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abnorma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tissu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4"/>
        </w:rPr>
        <w:t>esult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muc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division.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umor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perfor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usefu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function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eithe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benig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(not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malignan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(cance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ous).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5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7"/>
          <w:b/>
          <w:bCs/>
          <w:i/>
        </w:rPr>
        <w:t>suppresso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7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1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whos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functio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6"/>
        </w:rPr>
        <w:t>event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200" w:right="1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8"/>
        </w:rPr>
        <w:t>abnorma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dividing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Certai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mutation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tumo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supp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esso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2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3" w:lineRule="auto"/>
        <w:ind w:left="1200" w:right="29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  <w:i/>
        </w:rPr>
        <w:t>Virus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7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iruse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smalle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singl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bacteri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canno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2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3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outsid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livin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7"/>
        </w:rPr>
        <w:t>ganism.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854" w:top="860" w:bottom="1040" w:left="1700" w:right="840"/>
          <w:pgSz w:w="12060" w:h="15660"/>
        </w:sectPr>
      </w:pPr>
      <w:rPr/>
    </w:p>
    <w:p>
      <w:pPr>
        <w:spacing w:before="51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INDEX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header="0" w:footer="854" w:top="1140" w:bottom="1040" w:left="1700" w:right="820"/>
          <w:pgSz w:w="12060" w:h="15660"/>
        </w:sectPr>
      </w:pPr>
      <w:rPr/>
    </w:p>
    <w:p>
      <w:pPr>
        <w:spacing w:before="44" w:after="0" w:line="200" w:lineRule="exact"/>
        <w:ind w:left="1180" w:right="1848" w:firstLine="-26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8pt;margin-top:48pt;width:192pt;height:.1pt;mso-position-horizontal-relative:page;mso-position-vertical-relative:page;z-index:-2711" coordorigin="960,960" coordsize="3840,2">
            <v:shape style="position:absolute;left:960;top:960;width:3840;height:2" coordorigin="960,960" coordsize="3840,0" path="m960,960l4800,960e" filled="f" stroked="t" strokeweight="1pt" strokecolor="#004FA3">
              <v:path arrowok="t"/>
            </v:shape>
          </v:group>
          <w10:wrap type="none"/>
        </w:pic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A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aflatoxins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age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4–6,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agricultural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worker(s)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1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AIDS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1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pollutants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180" w:right="33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alcohol,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alcoholic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drinks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amitrole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180" w:right="170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antioxidant(s)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arsenic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asbestos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azathioprine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904" w:right="183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B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  <w:position w:val="2"/>
        </w:rPr>
        <w:t>bacteria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2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2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Helicobacter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pylori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180" w:right="148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benzene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benzidine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yllium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compounds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clots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180" w:right="226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transfusion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mass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index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180" w:right="1494" w:firstLine="-23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C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cadmium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compounds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cadmium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metal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1328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6–18,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28–31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causes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10–12,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54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21–23,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26–29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60" w:right="99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deaths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detectable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early-stage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localized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60" w:right="27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link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16–18,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familial,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family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histo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nature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occupational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13–16,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25,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54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60" w:right="157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screening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tests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susceptibility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133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symptoms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trends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2025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cance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2"/>
          <w:w w:val="11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angiosarcomas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18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bladder/urina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tract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brain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15,–17,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60" w:right="49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breast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8–12,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carcinoma(s)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112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childhood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9–11,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colon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rectal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(colorectal)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6–8,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54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60" w:right="14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endometrial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4"/>
        </w:rPr>
        <w:t>esophageal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7–9,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6"/>
        </w:rPr>
        <w:t>head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neck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kidney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14–16,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60" w:right="-5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yngeal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(voice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box)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leukemia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10–12,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lip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6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liver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14–18,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60" w:right="74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13–17,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lymphoma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4" w:after="0" w:line="200" w:lineRule="exact"/>
        <w:ind w:left="465" w:right="188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melanoma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mesothelioma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46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mouth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465" w:right="69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nasal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cavity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sinuses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non-Hodgkin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100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lymphoma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65" w:right="230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ovarian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pancreatic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prostate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sarcomas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65" w:right="118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stomach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6–8,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testicular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65" w:right="169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throat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thyroid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65" w:right="291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tongue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uterine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vaginal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46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voice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box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(see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yngeal)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carbon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tetrachloride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465" w:right="317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carcinogen(s)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13–17,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21–29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21,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65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465" w:right="108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15–17,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27–29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ca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tilage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285" w:right="15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chemical(s)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22–28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chlorambucil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250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chlordecone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chlorine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13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chlorofo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128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chlorophenoxy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herbicides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chromium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compounds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chromosome(s)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24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221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colonoscopy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connective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cyclophosphamide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cyclosporin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3" w:lineRule="exact"/>
        <w:ind w:left="-35" w:right="300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D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  <w:position w:val="2"/>
        </w:rPr>
        <w:t>DDT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88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2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2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dichloromethane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(methylene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chloride)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diesel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exhaust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ticles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diet,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dieta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factor(s)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65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285" w:right="196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diethylstilbestrol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1"/>
        </w:rPr>
        <w:t>(DES)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dimethylhydrazine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dioxin(s)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203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dose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response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43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drug(s)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dust(s)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4" w:lineRule="exact"/>
        <w:ind w:left="285" w:right="1902" w:firstLine="-24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E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early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detection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employer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requirements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environment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20–22,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285" w:right="2869" w:firstLine="36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4"/>
        </w:rPr>
        <w:t>environmental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65" w:right="159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causes/factors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contaminant(s)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14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65" w:right="78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tobacco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smoke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7"/>
        </w:rPr>
        <w:t>(ETS)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238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epidemiology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23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epithelial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85" w:right="198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Epstein-Barr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virus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6"/>
        </w:rPr>
        <w:t>(EBV)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estrogen(s)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060" w:h="15660"/>
          <w:pgMar w:top="1460" w:bottom="280" w:left="1700" w:right="820"/>
          <w:cols w:num="2" w:equalWidth="0">
            <w:col w:w="5009" w:space="236"/>
            <w:col w:w="4295"/>
          </w:cols>
        </w:sectPr>
      </w:pPr>
      <w:rPr/>
    </w:p>
    <w:p>
      <w:pPr>
        <w:spacing w:before="89" w:after="0" w:line="200" w:lineRule="exact"/>
        <w:ind w:left="1200" w:right="183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ethylene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oxide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7"/>
        </w:rPr>
        <w:t>9–30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80" w:right="118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acceptable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biological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mechanisms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childhood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9–11,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5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3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occupational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13–16,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reducing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19–22,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96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F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fallout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00" w:lineRule="exact"/>
        <w:ind w:left="1200" w:right="144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fecal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occult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fibers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13–15,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ticles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80" w:right="813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14–16,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27–29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high-calorie,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high-fat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200" w:right="2012" w:firstLine="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salt-prese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ved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fungicide(s)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5" w:lineRule="exact"/>
        <w:ind w:left="90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G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gastritis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1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gender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380" w:right="1895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gene(s)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2–6,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abno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mal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copies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alterations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5"/>
        </w:rPr>
        <w:t>2–5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80" w:right="204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growth-promoting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oncogenes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80" w:right="167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pe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manent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changes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protective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380" w:right="209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proto-oncogenes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tumor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suppressor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200" w:right="224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genetic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factor(s)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genetic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makeup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8" w:lineRule="exact"/>
        <w:ind w:left="1200" w:right="693" w:firstLine="-28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H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Helicobacter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pylori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see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bacteria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hepatitis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9"/>
        </w:rPr>
        <w:t>(HBV)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(HCV)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200" w:right="138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herbicide(s)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hexachlorobenzene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hexamethylphosphoramide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mone(s)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herpesvirus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200" w:right="40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immunodeficiency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virus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88"/>
        </w:rPr>
        <w:t>(HIV)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papillomavirus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</w:rPr>
        <w:t>(HPV)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hydrocarbon(s)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10" w:lineRule="auto"/>
        <w:ind w:left="1200" w:right="1790" w:firstLine="-19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I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immune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system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4"/>
          <w:position w:val="0"/>
        </w:rPr>
        <w:t>immunosuppressant(s)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ind w:left="1200" w:right="118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incidence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29–31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infection(s)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insecticide(s)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14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1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Iodine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(I–131)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1" w:lineRule="exact"/>
        <w:ind w:left="92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K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Kaposi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100"/>
          <w:position w:val="1"/>
        </w:rPr>
        <w:t>’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  <w:position w:val="1"/>
        </w:rPr>
        <w:t>sarcoma-associated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herpesvirus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0"/>
          <w:position w:val="1"/>
        </w:rPr>
        <w:t>(KSHV)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156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200" w:right="2269" w:firstLine="-22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L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lead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  <w:position w:val="0"/>
        </w:rPr>
        <w:t>14–16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lifestyle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lindane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1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lymphatic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96" w:lineRule="exact"/>
        <w:ind w:left="1200" w:right="2123" w:firstLine="-31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M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mammogram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melanocyte(s)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200" w:right="258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melphalan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metal(s)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14–16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metastasis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mirex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200" w:right="171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molecular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epidemiology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tality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200" w:right="1186" w:firstLine="-29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-2"/>
        </w:rPr>
        <w:t>N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-2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3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nickel,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nickel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  <w:position w:val="0"/>
        </w:rPr>
        <w:t>compounds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nitrofen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9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O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obesity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200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occupational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56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2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oncogene(s):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see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genes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9" w:after="0" w:line="200" w:lineRule="exact"/>
        <w:ind w:left="292" w:right="199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oral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contraceptives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weight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10" w:lineRule="auto"/>
        <w:ind w:left="292" w:right="2674" w:firstLine="-26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P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 </w:t>
      </w:r>
      <w:r>
        <w:rPr>
          <w:rFonts w:ascii="Futura" w:hAnsi="Futura" w:cs="Futura" w:eastAsia="Futura"/>
          <w:sz w:val="18"/>
          <w:szCs w:val="18"/>
          <w:color w:val="004FA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Pap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test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peptic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ulcers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pesticide(s)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624" w:right="303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28–30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inactivity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292" w:right="10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polycyclic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aromatic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hydrocarbons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9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</w:rPr>
        <w:t>AHs)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precancerous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growths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58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prevention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progesterone,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progestin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5"/>
        </w:rPr>
        <w:t>proto-oncogene(s):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see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genes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1" w:lineRule="exact"/>
        <w:ind w:left="-14" w:right="218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R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  <w:position w:val="1"/>
        </w:rPr>
        <w:t>radiation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9–11,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5"/>
          <w:w w:val="12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47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X-rays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radon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472" w:right="613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rate(s)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29–31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death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500" w:firstLine="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incidence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29–31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regulato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agencies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repair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mechanisms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Report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  <w:i/>
        </w:rPr>
        <w:t>Carcinogens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3"/>
          <w:w w:val="100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i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472" w:right="1210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7–14,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16–24,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26–30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acceptable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72" w:right="86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benefit/risk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analyses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26–29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factors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1961" w:firstLine="-26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S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  <w:position w:val="1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4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  <w:position w:val="0"/>
        </w:rPr>
        <w:t>secondhand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smoke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sexual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  <w:position w:val="0"/>
        </w:rPr>
        <w:t>behavior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smelters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472" w:right="330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smoking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1–4,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cigar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72" w:right="147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cigarette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12–14,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9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pipe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136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solvents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stroke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sunlamp(s)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292" w:right="204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sunlight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sunscreen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susceptibility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2308" w:firstLine="-24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T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tamoxifen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tanning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bed(s)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25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</w:rPr>
        <w:t>TCDD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(2,3,7,8-tetrachlorodibenzo-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-dioxin)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6"/>
        </w:rPr>
        <w:t>tetrachloroethylene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thyroid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2"/>
        </w:rPr>
        <w:t>disease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472" w:right="1447" w:firstLine="-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tobacco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chewing;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snuff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472" w:right="221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products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</w:rPr>
        <w:t>carcinogens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smokeless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283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</w:rPr>
        <w:t>toxaphene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235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toxins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fungi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trichloroethylene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tumor(s)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4–6,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tumor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suppressor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genes: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i/>
        </w:rPr>
        <w:t>see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genes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10" w:lineRule="auto"/>
        <w:ind w:left="292" w:right="1828" w:firstLine="-28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V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  <w:position w:val="1"/>
        </w:rPr>
        <w:t>vaccination,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vaccine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vegetable(s)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0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ind w:left="292" w:right="193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vinyl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chloride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virus(es)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89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weight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wood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prese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vative(s)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13–15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9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workplace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8"/>
        </w:rPr>
        <w:t>21–23,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8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27"/>
          <w:position w:val="1"/>
        </w:rPr>
        <w:t>X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27"/>
          <w:position w:val="1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9"/>
          <w:w w:val="127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X-rays,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9"/>
          <w:position w:val="1"/>
        </w:rPr>
        <w:t>diagnostic,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during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0"/>
          <w:position w:val="1"/>
        </w:rPr>
        <w:t>pregnancy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1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10,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1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624" w:right="301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2" w:lineRule="exact"/>
        <w:ind w:left="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Z</w:t>
      </w:r>
      <w:r>
        <w:rPr>
          <w:rFonts w:ascii="Futura" w:hAnsi="Futura" w:cs="Futura" w:eastAsia="Futura"/>
          <w:sz w:val="18"/>
          <w:szCs w:val="18"/>
          <w:color w:val="004FA3"/>
          <w:spacing w:val="0"/>
          <w:w w:val="100"/>
        </w:rPr>
        <w:t> </w:t>
      </w:r>
      <w:r>
        <w:rPr>
          <w:rFonts w:ascii="Futura" w:hAnsi="Futura" w:cs="Futura" w:eastAsia="Futura"/>
          <w:sz w:val="18"/>
          <w:szCs w:val="18"/>
          <w:color w:val="004FA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zinc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3"/>
          <w:position w:val="2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854" w:top="880" w:bottom="1040" w:left="1700" w:right="840"/>
          <w:pgSz w:w="12060" w:h="15660"/>
          <w:cols w:num="2" w:equalWidth="0">
            <w:col w:w="5022" w:space="216"/>
            <w:col w:w="4282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168.5pt;width:603pt;height:614.5pt;mso-position-horizontal-relative:page;mso-position-vertical-relative:page;z-index:-2710" coordorigin="0,3370" coordsize="12060,12290">
            <v:group style="position:absolute;left:0;top:6520;width:12060;height:9140" coordorigin="0,6520" coordsize="12060,9140">
              <v:shape style="position:absolute;left:0;top:6520;width:12060;height:9140" coordorigin="0,6520" coordsize="12060,9140" path="m0,15660l12060,15660,12060,6520,0,6520,0,15660xe" filled="t" fillcolor="#1F6B38" stroked="f">
                <v:path arrowok="t"/>
                <v:fill/>
              </v:shape>
            </v:group>
            <v:group style="position:absolute;left:0;top:3380;width:12060;height:3140" coordorigin="0,3380" coordsize="12060,3140">
              <v:shape style="position:absolute;left:0;top:3380;width:12060;height:3140" coordorigin="0,3380" coordsize="12060,3140" path="m0,6520l0,3380,12060,3380,12060,6520,0,6520e" filled="t" fillcolor="#334C99" stroked="f">
                <v:path arrowok="t"/>
                <v:fill/>
              </v:shape>
              <v:shape style="position:absolute;left:4011;top:12970;width:1914;height:1195" type="#_x0000_t75">
                <v:imagedata r:id="rId120" o:title=""/>
              </v:shape>
            </v:group>
            <v:group style="position:absolute;left:10068;top:14391;width:1632;height:900" coordorigin="10068,14391" coordsize="1632,900">
              <v:shape style="position:absolute;left:10068;top:14391;width:1632;height:900" coordorigin="10068,14391" coordsize="1632,900" path="m10068,14391l11700,14391,11700,15291,10068,15291,10068,14391e" filled="t" fillcolor="#FFFFFF" stroked="f">
                <v:path arrowok="t"/>
                <v:fill/>
              </v:shape>
            </v:group>
            <v:group style="position:absolute;left:10282;top:14575;width:2;height:505" coordorigin="10282,14575" coordsize="2,505">
              <v:shape style="position:absolute;left:10282;top:14575;width:2;height:505" coordorigin="10282,14575" coordsize="0,505" path="m10282,14575l10282,15080e" filled="f" stroked="t" strokeweight=".815pt" strokecolor="#000000">
                <v:path arrowok="t"/>
              </v:shape>
            </v:group>
            <v:group style="position:absolute;left:10333;top:14575;width:2;height:505" coordorigin="10333,14575" coordsize="2,505">
              <v:shape style="position:absolute;left:10333;top:14575;width:2;height:505" coordorigin="10333,14575" coordsize="0,505" path="m10333,14575l10333,15080e" filled="f" stroked="t" strokeweight=".828pt" strokecolor="#000000">
                <v:path arrowok="t"/>
              </v:shape>
            </v:group>
            <v:group style="position:absolute;left:10372;top:14575;width:2;height:505" coordorigin="10372,14575" coordsize="2,505">
              <v:shape style="position:absolute;left:10372;top:14575;width:2;height:505" coordorigin="10372,14575" coordsize="0,505" path="m10372,14575l10372,15080e" filled="f" stroked="t" strokeweight="1.907pt" strokecolor="#000000">
                <v:path arrowok="t"/>
              </v:shape>
            </v:group>
            <v:group style="position:absolute;left:10423;top:14575;width:2;height:505" coordorigin="10423,14575" coordsize="2,505">
              <v:shape style="position:absolute;left:10423;top:14575;width:2;height:505" coordorigin="10423,14575" coordsize="0,505" path="m10423,14575l10423,15080e" filled="f" stroked="t" strokeweight="1.907pt" strokecolor="#000000">
                <v:path arrowok="t"/>
              </v:shape>
            </v:group>
            <v:group style="position:absolute;left:10463;top:14575;width:2;height:505" coordorigin="10463,14575" coordsize="2,505">
              <v:shape style="position:absolute;left:10463;top:14575;width:2;height:505" coordorigin="10463,14575" coordsize="0,505" path="m10463,14575l10463,15080e" filled="f" stroked="t" strokeweight=".828pt" strokecolor="#000000">
                <v:path arrowok="t"/>
              </v:shape>
            </v:group>
            <v:group style="position:absolute;left:10492;top:14575;width:2;height:423" coordorigin="10492,14575" coordsize="2,423">
              <v:shape style="position:absolute;left:10492;top:14575;width:2;height:423" coordorigin="10492,14575" coordsize="0,423" path="m10492,14575l10492,14998e" filled="f" stroked="t" strokeweight=".815pt" strokecolor="#000000">
                <v:path arrowok="t"/>
              </v:shape>
            </v:group>
            <v:group style="position:absolute;left:10672;top:14575;width:2;height:423" coordorigin="10672,14575" coordsize="2,423">
              <v:shape style="position:absolute;left:10672;top:14575;width:2;height:423" coordorigin="10672,14575" coordsize="0,423" path="m10672,14575l10672,14998e" filled="f" stroked="t" strokeweight=".828pt" strokecolor="#000000">
                <v:path arrowok="t"/>
              </v:shape>
            </v:group>
            <v:group style="position:absolute;left:10701;top:14575;width:2;height:423" coordorigin="10701,14575" coordsize="2,423">
              <v:shape style="position:absolute;left:10701;top:14575;width:2;height:423" coordorigin="10701,14575" coordsize="0,423" path="m10701,14575l10701,14998e" filled="f" stroked="t" strokeweight=".815pt" strokecolor="#000000">
                <v:path arrowok="t"/>
              </v:shape>
            </v:group>
            <v:group style="position:absolute;left:10730;top:14575;width:2;height:423" coordorigin="10730,14575" coordsize="2,423">
              <v:shape style="position:absolute;left:10730;top:14575;width:2;height:423" coordorigin="10730,14575" coordsize="0,423" path="m10730,14575l10730,14998e" filled="f" stroked="t" strokeweight=".815pt" strokecolor="#000000">
                <v:path arrowok="t"/>
              </v:shape>
            </v:group>
            <v:group style="position:absolute;left:10767;top:14575;width:93;height:521" coordorigin="10767,14575" coordsize="93,521">
              <v:shape style="position:absolute;left:10767;top:14575;width:93;height:521" coordorigin="10767,14575" coordsize="93,521" path="m10798,15013l10788,15013,10783,15014,10779,15017,10775,15020,10772,15025,10770,15031,10768,15037,10767,15045,10767,15068,10769,15079,10774,15086,10768,15096,10774,15096,10778,15090,10810,15090,10813,15088,10789,15088,10785,15086,10782,15081,10786,15075,10780,15075,10778,15070,10778,15064,10778,15041,10779,15032,10783,15027,10785,15023,10789,15021,10816,15021,10817,15019,10811,15019,10808,15016,10805,15015,10802,15013,10798,15013e" filled="t" fillcolor="#000000" stroked="f">
                <v:path arrowok="t"/>
                <v:fill/>
              </v:shape>
              <v:shape style="position:absolute;left:10767;top:14575;width:93;height:521" coordorigin="10767,14575" coordsize="93,521" path="m10810,15090l10778,15090,10781,15094,10787,15096,10800,15096,10805,15094,10809,15092,10810,15090e" filled="t" fillcolor="#000000" stroked="f">
                <v:path arrowok="t"/>
                <v:fill/>
              </v:shape>
              <v:shape style="position:absolute;left:10767;top:14575;width:93;height:521" coordorigin="10767,14575" coordsize="93,521" path="m10819,15034l10809,15034,10810,15040,10810,15041,10810,15045,10810,15068,10809,15077,10806,15081,10802,15086,10798,15088,10813,15088,10816,15084,10818,15078,10820,15072,10821,15064,10821,15045,10820,15040,10819,15034e" filled="t" fillcolor="#000000" stroked="f">
                <v:path arrowok="t"/>
                <v:fill/>
              </v:shape>
              <v:shape style="position:absolute;left:10767;top:14575;width:93;height:521" coordorigin="10767,14575" coordsize="93,521" path="m10816,15021l10798,15021,10802,15023,10806,15027,10806,15028,10780,15075,10786,15075,10809,15034,10819,15034,10818,15031,10816,15027,10814,15024,10816,15021e" filled="t" fillcolor="#000000" stroked="f">
                <v:path arrowok="t"/>
                <v:fill/>
              </v:shape>
              <v:shape style="position:absolute;left:10767;top:14575;width:93;height:521" coordorigin="10767,14575" coordsize="93,521" path="m10821,15013l10815,15013,10811,15019,10817,15019,10821,15013e" filled="t" fillcolor="#000000" stroked="f">
                <v:path arrowok="t"/>
                <v:fill/>
              </v:shape>
              <v:shape style="position:absolute;left:10767;top:14575;width:93;height:521" coordorigin="10767,14575" coordsize="93,521" path="m10810,14575l10773,14575,10773,14998,10810,14998,10810,14575e" filled="t" fillcolor="#000000" stroked="f">
                <v:path arrowok="t"/>
                <v:fill/>
              </v:shape>
              <v:shape style="position:absolute;left:10767;top:14575;width:93;height:521" coordorigin="10767,14575" coordsize="93,521" path="m10860,14575l10824,14575,10824,14998,10860,14998,10860,14575e" filled="t" fillcolor="#000000" stroked="f">
                <v:path arrowok="t"/>
                <v:fill/>
              </v:shape>
            </v:group>
            <v:group style="position:absolute;left:10882;top:14575;width:2;height:423" coordorigin="10882,14575" coordsize="2,423">
              <v:shape style="position:absolute;left:10882;top:14575;width:2;height:423" coordorigin="10882,14575" coordsize="0,423" path="m10882,14575l10882,14998e" filled="f" stroked="t" strokeweight=".828pt" strokecolor="#000000">
                <v:path arrowok="t"/>
              </v:shape>
            </v:group>
            <v:group style="position:absolute;left:10922;top:14575;width:2;height:423" coordorigin="10922,14575" coordsize="2,423">
              <v:shape style="position:absolute;left:10922;top:14575;width:2;height:423" coordorigin="10922,14575" coordsize="0,423" path="m10922,14575l10922,14998e" filled="f" stroked="t" strokeweight="1.907pt" strokecolor="#000000">
                <v:path arrowok="t"/>
              </v:shape>
            </v:group>
            <v:group style="position:absolute;left:10961;top:14575;width:2;height:423" coordorigin="10961,14575" coordsize="2,423">
              <v:shape style="position:absolute;left:10961;top:14575;width:2;height:423" coordorigin="10961,14575" coordsize="0,423" path="m10961,14575l10961,14998e" filled="f" stroked="t" strokeweight=".827pt" strokecolor="#000000">
                <v:path arrowok="t"/>
              </v:shape>
            </v:group>
            <v:group style="position:absolute;left:11041;top:14575;width:2;height:423" coordorigin="11041,14575" coordsize="2,423">
              <v:shape style="position:absolute;left:11041;top:14575;width:2;height:423" coordorigin="11041,14575" coordsize="0,423" path="m11041,14575l11041,14998e" filled="f" stroked="t" strokeweight=".815pt" strokecolor="#000000">
                <v:path arrowok="t"/>
              </v:shape>
            </v:group>
            <v:group style="position:absolute;left:11081;top:14575;width:2;height:423" coordorigin="11081,14575" coordsize="2,423">
              <v:shape style="position:absolute;left:11081;top:14575;width:2;height:423" coordorigin="11081,14575" coordsize="0,423" path="m11081,14575l11081,14998e" filled="f" stroked="t" strokeweight="1.907pt" strokecolor="#000000">
                <v:path arrowok="t"/>
              </v:shape>
            </v:group>
            <v:group style="position:absolute;left:11131;top:14575;width:2;height:423" coordorigin="11131,14575" coordsize="2,423">
              <v:shape style="position:absolute;left:11131;top:14575;width:2;height:423" coordorigin="11131,14575" coordsize="0,423" path="m11131,14575l11131,14998e" filled="f" stroked="t" strokeweight="1.907pt" strokecolor="#000000">
                <v:path arrowok="t"/>
              </v:shape>
            </v:group>
            <v:group style="position:absolute;left:11171;top:14575;width:2;height:423" coordorigin="11171,14575" coordsize="2,423">
              <v:shape style="position:absolute;left:11171;top:14575;width:2;height:423" coordorigin="11171,14575" coordsize="0,423" path="m11171,14575l11171,14998e" filled="f" stroked="t" strokeweight=".829pt" strokecolor="#000000">
                <v:path arrowok="t"/>
              </v:shape>
            </v:group>
            <v:group style="position:absolute;left:11250;top:14575;width:2;height:423" coordorigin="11250,14575" coordsize="2,423">
              <v:shape style="position:absolute;left:11250;top:14575;width:2;height:423" coordorigin="11250,14575" coordsize="0,423" path="m11250,14575l11250,14998e" filled="f" stroked="t" strokeweight=".815pt" strokecolor="#000000">
                <v:path arrowok="t"/>
              </v:shape>
            </v:group>
            <v:group style="position:absolute;left:11290;top:14575;width:2;height:423" coordorigin="11290,14575" coordsize="2,423">
              <v:shape style="position:absolute;left:11290;top:14575;width:2;height:423" coordorigin="11290,14575" coordsize="0,423" path="m11290,14575l11290,14998e" filled="f" stroked="t" strokeweight="1.908pt" strokecolor="#000000">
                <v:path arrowok="t"/>
              </v:shape>
            </v:group>
            <v:group style="position:absolute;left:11330;top:14575;width:2;height:505" coordorigin="11330,14575" coordsize="2,505">
              <v:shape style="position:absolute;left:11330;top:14575;width:2;height:505" coordorigin="11330,14575" coordsize="0,505" path="m11330,14575l11330,15080e" filled="f" stroked="t" strokeweight=".815pt" strokecolor="#000000">
                <v:path arrowok="t"/>
              </v:shape>
            </v:group>
            <v:group style="position:absolute;left:11381;top:14575;width:2;height:505" coordorigin="11381,14575" coordsize="2,505">
              <v:shape style="position:absolute;left:11381;top:14575;width:2;height:505" coordorigin="11381,14575" coordsize="0,505" path="m11381,14575l11381,15080e" filled="f" stroked="t" strokeweight=".828pt" strokecolor="#000000">
                <v:path arrowok="t"/>
              </v:shape>
            </v:group>
            <v:group style="position:absolute;left:11420;top:14575;width:2;height:505" coordorigin="11420,14575" coordsize="2,505">
              <v:shape style="position:absolute;left:11420;top:14575;width:2;height:505" coordorigin="11420,14575" coordsize="0,505" path="m11420,14575l11420,15080e" filled="f" stroked="t" strokeweight="1.908pt" strokecolor="#000000">
                <v:path arrowok="t"/>
              </v:shape>
            </v:group>
            <v:group style="position:absolute;left:11471;top:14575;width:2;height:505" coordorigin="11471,14575" coordsize="2,505">
              <v:shape style="position:absolute;left:11471;top:14575;width:2;height:505" coordorigin="11471,14575" coordsize="0,505" path="m11471,14575l11471,15080e" filled="f" stroked="t" strokeweight="1.907pt" strokecolor="#000000">
                <v:path arrowok="t"/>
              </v:shape>
            </v:group>
            <v:group style="position:absolute;left:11511;top:14575;width:2;height:505" coordorigin="11511,14575" coordsize="2,505">
              <v:shape style="position:absolute;left:11511;top:14575;width:2;height:505" coordorigin="11511,14575" coordsize="0,505" path="m11511,14575l11511,15080e" filled="f" stroked="t" strokeweight=".827pt" strokecolor="#000000">
                <v:path arrowok="t"/>
              </v:shape>
              <v:shape style="position:absolute;left:6165;top:11631;width:1091;height:1091" type="#_x0000_t75">
                <v:imagedata r:id="rId121" o:title=""/>
              </v:shape>
            </v:group>
            <v:group style="position:absolute;left:6900;top:13409;width:414;height:452" coordorigin="6900,13409" coordsize="414,452">
              <v:shape style="position:absolute;left:6900;top:13409;width:414;height:452" coordorigin="6900,13409" coordsize="414,452" path="m7296,13409l6900,13523,7028,13860,7172,13818,7136,13718,7206,13697,7168,13594,7274,13564,7242,13478,7314,13456,7296,13409e" filled="t" fillcolor="#FFFFFF" stroked="f">
                <v:path arrowok="t"/>
                <v:fill/>
              </v:shape>
            </v:group>
            <v:group style="position:absolute;left:6383;top:13208;width:844;height:188" coordorigin="6383,13208" coordsize="844,188">
              <v:shape style="position:absolute;left:6383;top:13208;width:844;height:188" coordorigin="6383,13208" coordsize="844,188" path="m6535,13208l6467,13232,6413,13287,6385,13358,6383,13379,6384,13396,6775,13395,6758,13387,6744,13375,6732,13360,6724,13341,6719,13318,6718,13291,6724,13272,6770,13230,6819,13221,7227,13221,7220,13212,7219,13211,6571,13211,6553,13208,6535,13208e" filled="t" fillcolor="#FFFFFF" stroked="f">
                <v:path arrowok="t"/>
                <v:fill/>
              </v:shape>
            </v:group>
            <v:group style="position:absolute;left:6819;top:13221;width:445;height:175" coordorigin="6819,13221" coordsize="445,175">
              <v:shape style="position:absolute;left:6819;top:13221;width:445;height:175" coordorigin="6819,13221" coordsize="445,175" path="m7227,13221l6819,13221,6840,13227,6859,13237,6874,13252,6886,13270,6893,13292,6896,13316,6892,13338,6883,13357,6871,13374,6854,13387,6835,13396,7259,13379,7263,13360,7265,13341,7265,13338,7264,13320,7243,13244,7232,13227,7227,13221e" filled="t" fillcolor="#FFFFFF" stroked="f">
                <v:path arrowok="t"/>
                <v:fill/>
              </v:shape>
            </v:group>
            <v:group style="position:absolute;left:6571;top:13119;width:648;height:92" coordorigin="6571,13119" coordsize="648,92">
              <v:shape style="position:absolute;left:6571;top:13119;width:648;height:92" coordorigin="6571,13119" coordsize="648,92" path="m6653,13119l6592,13147,6571,13192,6571,13211,7219,13211,7206,13198,7134,13166,7112,13164,7103,13145,7089,13129,7088,13129,6710,13129,6691,13122,6672,13119,6653,13119e" filled="t" fillcolor="#FFFFFF" stroked="f">
                <v:path arrowok="t"/>
                <v:fill/>
              </v:shape>
            </v:group>
            <v:group style="position:absolute;left:6710;top:12990;width:379;height:139" coordorigin="6710,12990" coordsize="379,139">
              <v:shape style="position:absolute;left:6710;top:12990;width:379;height:139" coordorigin="6710,12990" coordsize="379,139" path="m6897,12990l6834,13004,6776,13039,6730,13089,6710,13129,7088,13129,7071,13119,7050,13114,7039,13085,6996,13023,6939,12993,6918,12990,6897,12990e" filled="t" fillcolor="#FFFFFF" stroked="f">
                <v:path arrowok="t"/>
                <v:fill/>
              </v:shape>
            </v:group>
            <v:group style="position:absolute;left:7037;top:13886;width:171;height:141" coordorigin="7037,13886" coordsize="171,141">
              <v:shape style="position:absolute;left:7037;top:13886;width:171;height:141" coordorigin="7037,13886" coordsize="171,141" path="m7037,13886l7091,14026,7208,13911,7037,13886e" filled="t" fillcolor="#FFFFFF" stroked="f">
                <v:path arrowok="t"/>
                <v:fill/>
              </v:shape>
            </v:group>
            <v:group style="position:absolute;left:6154;top:13655;width:414;height:219" coordorigin="6154,13655" coordsize="414,219">
              <v:shape style="position:absolute;left:6154;top:13655;width:414;height:219" coordorigin="6154,13655" coordsize="414,219" path="m6267,13672l6177,13672,6199,13674,6219,13678,6274,13704,6323,13743,6368,13788,6384,13803,6431,13842,6503,13875,6561,13778,6509,13778,6489,13776,6428,13756,6367,13725,6326,13701,6305,13690,6285,13680,6267,13672e" filled="t" fillcolor="#FFFFFF" stroked="f">
                <v:path arrowok="t"/>
                <v:fill/>
              </v:shape>
              <v:shape style="position:absolute;left:6154;top:13655;width:414;height:219" coordorigin="6154,13655" coordsize="414,219" path="m6568,13764l6549,13772,6529,13776,6509,13778,6561,13778,6568,13764e" filled="t" fillcolor="#FFFFFF" stroked="f">
                <v:path arrowok="t"/>
                <v:fill/>
              </v:shape>
              <v:shape style="position:absolute;left:6154;top:13655;width:414;height:219" coordorigin="6154,13655" coordsize="414,219" path="m6183,13655l6163,13658,6154,13673,6177,13672,6267,13672,6264,13671,6244,13664,6223,13658,6203,13655,6183,13655e" filled="t" fillcolor="#FFFFFF" stroked="f">
                <v:path arrowok="t"/>
                <v:fill/>
              </v:shape>
            </v:group>
            <v:group style="position:absolute;left:6244;top:13406;width:467;height:241" coordorigin="6244,13406" coordsize="467,241">
              <v:shape style="position:absolute;left:6244;top:13406;width:467;height:241" coordorigin="6244,13406" coordsize="467,241" path="m6696,13518l6265,13518,6286,13519,6306,13522,6365,13544,6461,13600,6480,13611,6538,13638,6599,13648,6620,13646,6641,13641,6711,13523,6696,13518e" filled="t" fillcolor="#FFFFFF" stroked="f">
                <v:path arrowok="t"/>
                <v:fill/>
              </v:shape>
              <v:shape style="position:absolute;left:6244;top:13406;width:467;height:241" coordorigin="6244,13406" coordsize="467,241" path="m6311,13406l6244,13520,6265,13518,6696,13518,6311,13406e" filled="t" fillcolor="#FFFFFF" stroked="f">
                <v:path arrowok="t"/>
                <v:fill/>
              </v:shape>
            </v:group>
            <v:group style="position:absolute;left:6181;top:13535;width:421;height:209" coordorigin="6181,13535" coordsize="421,209">
              <v:shape style="position:absolute;left:6181;top:13535;width:421;height:209" coordorigin="6181,13535" coordsize="421,209" path="m6260,13535l6235,13536,6181,13628,6581,13743,6595,13718,6565,13718,6547,13718,6482,13684,6418,13623,6401,13607,6347,13563,6284,13537,6260,13535e" filled="t" fillcolor="#FFFFFF" stroked="f">
                <v:path arrowok="t"/>
                <v:fill/>
              </v:shape>
              <v:shape style="position:absolute;left:6181;top:13535;width:421;height:209" coordorigin="6181,13535" coordsize="421,209" path="m6602,13707l6583,13715,6565,13718,6595,13718,6602,13707e" filled="t" fillcolor="#FFFFFF" stroked="f">
                <v:path arrowok="t"/>
                <v:fill/>
              </v:shape>
            </v:group>
            <v:group style="position:absolute;left:6608;top:13859;width:354;height:389" coordorigin="6608,13859" coordsize="354,389">
              <v:shape style="position:absolute;left:6608;top:13859;width:354;height:389" coordorigin="6608,13859" coordsize="354,389" path="m6930,13859l6869,13900,6851,13944,6844,13958,6788,13995,6779,13998,6729,14050,6721,14071,6713,14087,6655,14131,6648,14133,6608,14170,6640,14248,6649,14231,6659,14217,6711,14185,6717,14184,6764,14132,6773,14113,6780,14097,6826,14055,6840,14051,6847,14049,6894,13998,6906,13971,6920,13950,6935,13934,6949,13924,6962,13918,6930,13859e" filled="t" fillcolor="#FFFFFF" stroked="f">
                <v:path arrowok="t"/>
                <v:fill/>
              </v:shape>
            </v:group>
            <v:group style="position:absolute;left:6481;top:13663;width:419;height:472" coordorigin="6481,13663" coordsize="419,472">
              <v:shape style="position:absolute;left:6481;top:13663;width:419;height:472" coordorigin="6481,13663" coordsize="419,472" path="m6805,13663l6481,13998,6572,14136,6581,14119,6590,14107,6637,14078,6644,14076,6688,14030,6696,14011,6704,13996,6748,13949,6769,13941,6776,13938,6822,13889,6840,13853,6854,13834,6870,13822,6886,13815,6900,13812,6805,13663e" filled="t" fillcolor="#FFFFFF" stroked="f">
                <v:path arrowok="t"/>
                <v:fill/>
              </v:shape>
              <v:shape style="position:absolute;left:4575;top:11400;width:1377;height:1359" type="#_x0000_t75">
                <v:imagedata r:id="rId122" o:title=""/>
              </v:shape>
            </v:group>
            <v:group style="position:absolute;left:6363;top:11911;width:686;height:452" coordorigin="6363,11911" coordsize="686,452">
              <v:shape style="position:absolute;left:6363;top:11911;width:686;height:452" coordorigin="6363,11911" coordsize="686,452" path="m6707,11911l6407,12127,6368,12194,6363,12241,6367,12263,6399,12320,6453,12356,6497,12363,6928,12362,6989,12340,7024,12304,6494,12304,6474,12300,6428,12259,6422,12218,6427,12198,6438,12181,6452,12166,6757,11948,6707,11911e" filled="t" fillcolor="#FFFFFF" stroked="f">
                <v:path arrowok="t"/>
                <v:fill/>
              </v:shape>
              <v:shape style="position:absolute;left:6363;top:11911;width:686;height:452" coordorigin="6363,11911" coordsize="686,452" path="m6841,12009l6790,12045,6970,12177,6981,12193,6987,12213,6989,12237,6983,12258,6972,12277,6956,12291,6936,12301,6913,12304,7024,12304,7032,12291,7041,12271,7047,12249,7049,12226,7047,12204,7023,12148,6994,12119,6841,12009e" filled="t" fillcolor="#FFFFFF" stroked="f">
                <v:path arrowok="t"/>
                <v:fill/>
              </v:shape>
            </v:group>
            <v:group style="position:absolute;left:6363;top:11911;width:686;height:452" coordorigin="6363,11911" coordsize="686,452">
              <v:shape style="position:absolute;left:6363;top:11911;width:686;height:452" coordorigin="6363,11911" coordsize="686,452" path="m6497,12363l6433,12347,6385,12303,6363,12241,6364,12216,6383,12156,6707,11911,6757,11948,6452,12166,6438,12181,6427,12198,6422,12218,6423,12242,6474,12300,6913,12304,6936,12301,6956,12291,6972,12277,6983,12258,6989,12237,6987,12213,6981,12193,6970,12177,6790,12045,6841,12009,6994,12119,7033,12165,7049,12226,7047,12249,7021,12310,6971,12350,6928,12362,6497,12363xe" filled="f" stroked="t" strokeweight=".12pt" strokecolor="#FFFFFF">
                <v:path arrowok="t"/>
              </v:shape>
            </v:group>
            <v:group style="position:absolute;left:6450;top:11965;width:511;height:311" coordorigin="6450,11965" coordsize="511,311">
              <v:shape style="position:absolute;left:6450;top:11965;width:511;height:311" coordorigin="6450,11965" coordsize="511,311" path="m6781,11965l6470,12188,6456,12203,6450,12223,6454,12247,6467,12264,6485,12274,6913,12276,6935,12271,6952,12257,6961,12237,6959,12218,6529,12218,6832,12002,6781,11965e" filled="t" fillcolor="#FFFFFF" stroked="f">
                <v:path arrowok="t"/>
                <v:fill/>
              </v:shape>
              <v:shape style="position:absolute;left:6450;top:11965;width:511;height:311" coordorigin="6450,11965" coordsize="511,311" path="m6766,12062l6715,12099,6880,12218,6959,12218,6958,12213,6950,12196,6766,12062e" filled="t" fillcolor="#FFFFFF" stroked="f">
                <v:path arrowok="t"/>
                <v:fill/>
              </v:shape>
            </v:group>
            <v:group style="position:absolute;left:6450;top:11965;width:511;height:311" coordorigin="6450,11965" coordsize="511,311">
              <v:shape style="position:absolute;left:6450;top:11965;width:511;height:311" coordorigin="6450,11965" coordsize="511,311" path="m6766,12062l6715,12099,6880,12218,6529,12218,6832,12002,6781,11965,6470,12188,6456,12203,6450,12223,6454,12247,6467,12264,6485,12274,6913,12276,6935,12271,6952,12257,6961,12237,6958,12213,6950,12196,6766,12062xe" filled="f" stroked="t" strokeweight=".12pt" strokecolor="#FFFFFF">
                <v:path arrowok="t"/>
              </v:shape>
            </v:group>
            <v:group style="position:absolute;left:10532;top:14575;width:2;height:423" coordorigin="10532,14575" coordsize="2,423">
              <v:shape style="position:absolute;left:10532;top:14575;width:2;height:423" coordorigin="10532,14575" coordsize="0,423" path="m10532,14575l10532,14998e" filled="f" stroked="t" strokeweight="1.907pt" strokecolor="#000000">
                <v:path arrowok="t"/>
              </v:shape>
            </v:group>
            <v:group style="position:absolute;left:10555;top:15013;width:59;height:82" coordorigin="10555,15013" coordsize="59,82">
              <v:shape style="position:absolute;left:10555;top:15013;width:59;height:82" coordorigin="10555,15013" coordsize="59,82" path="m10591,15013l10555,15013,10555,15095,10566,15095,10566,15062,10598,15062,10607,15059,10611,15054,10614,15052,10566,15052,10566,15022,10614,15022,10614,15022,10598,15014,10595,15013,10591,15013e" filled="t" fillcolor="#000000" stroked="f">
                <v:path arrowok="t"/>
                <v:fill/>
              </v:shape>
            </v:group>
            <v:group style="position:absolute;left:10592;top:15022;width:26;height:29" coordorigin="10592,15022" coordsize="26,29">
              <v:shape style="position:absolute;left:10592;top:15022;width:26;height:29" coordorigin="10592,15022" coordsize="26,29" path="m10614,15022l10592,15022,10595,15023,10597,15023,10607,15033,10607,15042,10605,15046,10599,15051,10594,15052,10614,15052,10616,15050,10618,15044,10618,15033,10617,15029,10615,15025,10614,15022e" filled="t" fillcolor="#000000" stroked="f">
                <v:path arrowok="t"/>
                <v:fill/>
              </v:shape>
            </v:group>
            <v:group style="position:absolute;left:10582;top:14575;width:2;height:423" coordorigin="10582,14575" coordsize="2,423">
              <v:shape style="position:absolute;left:10582;top:14575;width:2;height:423" coordorigin="10582,14575" coordsize="0,423" path="m10582,14575l10582,14998e" filled="f" stroked="t" strokeweight="1.907pt" strokecolor="#000000">
                <v:path arrowok="t"/>
              </v:shape>
            </v:group>
            <v:group style="position:absolute;left:10622;top:14575;width:2;height:423" coordorigin="10622,14575" coordsize="2,423">
              <v:shape style="position:absolute;left:10622;top:14575;width:2;height:423" coordorigin="10622,14575" coordsize="0,423" path="m10622,14575l10622,14998e" filled="f" stroked="t" strokeweight=".815pt" strokecolor="#000000">
                <v:path arrowok="t"/>
              </v:shape>
            </v:group>
            <v:group style="position:absolute;left:11012;top:15031;width:10;height:64" coordorigin="11012,15031" coordsize="10,64">
              <v:shape style="position:absolute;left:11012;top:15031;width:10;height:64" coordorigin="11012,15031" coordsize="10,64" path="m11012,15063l11023,15063e" filled="f" stroked="t" strokeweight="3.311pt" strokecolor="#000000">
                <v:path arrowok="t"/>
              </v:shape>
            </v:group>
            <v:group style="position:absolute;left:10992;top:15013;width:30;height:30" coordorigin="10992,15013" coordsize="30,30">
              <v:shape style="position:absolute;left:10992;top:15013;width:30;height:30" coordorigin="10992,15013" coordsize="30,30" path="m11023,15013l11016,15013,11014,15016,11011,15020,11007,15023,11002,15027,10998,15031,10992,15033,10992,15043,10995,15042,10999,15040,11003,15038,11007,15035,11010,15033,11012,15031,11023,15031,11023,15013e" filled="t" fillcolor="#000000" stroked="f">
                <v:path arrowok="t"/>
                <v:fill/>
              </v:shape>
            </v:group>
            <v:group style="position:absolute;left:11012;top:14575;width:2;height:423" coordorigin="11012,14575" coordsize="2,423">
              <v:shape style="position:absolute;left:11012;top:14575;width:2;height:423" coordorigin="11012,14575" coordsize="0,423" path="m11012,14575l11012,14998e" filled="f" stroked="t" strokeweight=".816pt" strokecolor="#000000">
                <v:path arrowok="t"/>
              </v:shape>
            </v:group>
            <v:group style="position:absolute;left:11222;top:15031;width:10;height:64" coordorigin="11222,15031" coordsize="10,64">
              <v:shape style="position:absolute;left:11222;top:15031;width:10;height:64" coordorigin="11222,15031" coordsize="10,64" path="m11222,15063l11232,15063e" filled="f" stroked="t" strokeweight="3.311pt" strokecolor="#000000">
                <v:path arrowok="t"/>
              </v:shape>
            </v:group>
            <v:group style="position:absolute;left:11202;top:15013;width:30;height:30" coordorigin="11202,15013" coordsize="30,30">
              <v:shape style="position:absolute;left:11202;top:15013;width:30;height:30" coordorigin="11202,15013" coordsize="30,30" path="m11232,15013l11226,15013,11224,15016,11221,15020,11217,15023,11212,15027,11207,15031,11202,15033,11202,15043,11205,15042,11208,15040,11212,15038,11216,15035,11219,15033,11222,15031,11232,15031,11232,15013e" filled="t" fillcolor="#000000" stroked="f">
                <v:path arrowok="t"/>
                <v:fill/>
              </v:shape>
            </v:group>
            <v:group style="position:absolute;left:11222;top:14575;width:2;height:423" coordorigin="11222,14575" coordsize="2,423">
              <v:shape style="position:absolute;left:11222;top:14575;width:2;height:423" coordorigin="11222,14575" coordsize="0,423" path="m11222,14575l11222,14998e" filled="f" stroked="t" strokeweight=".815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00" w:lineRule="exact"/>
        <w:ind w:left="5740" w:right="1419"/>
        <w:jc w:val="both"/>
        <w:rPr>
          <w:rFonts w:ascii="Futura" w:hAnsi="Futura" w:cs="Futura" w:eastAsia="Futura"/>
          <w:sz w:val="16"/>
          <w:szCs w:val="16"/>
        </w:rPr>
      </w:pPr>
      <w:rPr/>
      <w:r>
        <w:rPr>
          <w:rFonts w:ascii="Futura" w:hAnsi="Futura" w:cs="Futura" w:eastAsia="Futura"/>
          <w:sz w:val="16"/>
          <w:szCs w:val="16"/>
          <w:color w:val="FFFFFF"/>
          <w:spacing w:val="0"/>
          <w:w w:val="114"/>
        </w:rPr>
        <w:t>National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14"/>
        </w:rPr>
        <w:t> 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21"/>
        </w:rPr>
        <w:t>Institute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21"/>
        </w:rPr>
        <w:t> 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00"/>
        </w:rPr>
        <w:t>of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00"/>
        </w:rPr>
        <w:t> 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17"/>
        </w:rPr>
        <w:t>Envi</w:t>
      </w:r>
      <w:r>
        <w:rPr>
          <w:rFonts w:ascii="Futura" w:hAnsi="Futura" w:cs="Futura" w:eastAsia="Futura"/>
          <w:sz w:val="16"/>
          <w:szCs w:val="16"/>
          <w:color w:val="FFFFFF"/>
          <w:spacing w:val="-3"/>
          <w:w w:val="117"/>
        </w:rPr>
        <w:t>r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17"/>
        </w:rPr>
        <w:t>onmental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17"/>
        </w:rPr>
        <w:t> 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13"/>
        </w:rPr>
        <w:t>Health</w:t>
      </w:r>
      <w:r>
        <w:rPr>
          <w:rFonts w:ascii="Futura" w:hAnsi="Futura" w:cs="Futura" w:eastAsia="Futura"/>
          <w:sz w:val="16"/>
          <w:szCs w:val="16"/>
          <w:color w:val="FFFFFF"/>
          <w:spacing w:val="14"/>
          <w:w w:val="113"/>
        </w:rPr>
        <w:t> </w:t>
      </w:r>
      <w:r>
        <w:rPr>
          <w:rFonts w:ascii="Futura" w:hAnsi="Futura" w:cs="Futura" w:eastAsia="Futura"/>
          <w:sz w:val="16"/>
          <w:szCs w:val="16"/>
          <w:color w:val="FFFFFF"/>
          <w:spacing w:val="0"/>
          <w:w w:val="113"/>
        </w:rPr>
        <w:t>Sciences</w:t>
      </w:r>
      <w:r>
        <w:rPr>
          <w:rFonts w:ascii="Futura" w:hAnsi="Futura" w:cs="Futura" w:eastAsia="Futura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3224" w:right="320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NIH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Publication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15"/>
        </w:rPr>
        <w:t>03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5"/>
          <w:w w:val="115"/>
        </w:rPr>
        <w:t>–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23"/>
        </w:rPr>
        <w:t>2039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3574" w:right="355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Printed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00"/>
        </w:rPr>
        <w:t>August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FFFFFF"/>
          <w:spacing w:val="0"/>
          <w:w w:val="123"/>
        </w:rPr>
        <w:t>2003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sectPr>
      <w:pgMar w:footer="0" w:header="0" w:top="1460" w:bottom="280" w:left="1700" w:right="1700"/>
      <w:footerReference w:type="even" r:id="rId119"/>
      <w:pgSz w:w="12060" w:h="15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ＭＳ 明朝">
    <w:altName w:val="ＭＳ 明朝"/>
    <w:charset w:val="0"/>
    <w:family w:val="roman"/>
    <w:pitch w:val="variable"/>
  </w:font>
  <w:font w:name="Futura">
    <w:altName w:val="Futura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39.093464" w:lineRule="exact"/>
      <w:jc w:val="left"/>
      <w:rPr>
        <w:sz w:val="13.908203"/>
        <w:szCs w:val="13.908203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4pt;margin-top:729.470276pt;width:151.088303pt;height:12pt;mso-position-horizontal-relative:page;mso-position-vertical-relative:page;z-index:-2807" type="#_x0000_t202" filled="f" stroked="f">
          <v:textbox inset="0,0,0,0">
            <w:txbxContent>
              <w:p>
                <w:pPr>
                  <w:spacing w:before="0" w:after="0" w:line="220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CANCER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ENVIRONMENT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249329pt;margin-top:729.277283pt;width:17.753pt;height:12pt;mso-position-horizontal-relative:page;mso-position-vertical-relative:page;z-index:-2806" type="#_x0000_t202" filled="f" stroked="f">
          <v:textbox inset="0,0,0,0">
            <w:txbxContent>
              <w:p>
                <w:pPr>
                  <w:spacing w:before="0" w:after="0" w:line="232" w:lineRule="exact"/>
                  <w:ind w:left="40" w:right="-20"/>
                  <w:jc w:val="left"/>
                  <w:rPr>
                    <w:rFonts w:ascii="Futura" w:hAnsi="Futura" w:cs="Futura" w:eastAsia="Futura"/>
                    <w:sz w:val="20"/>
                    <w:szCs w:val="20"/>
                  </w:rPr>
                </w:pPr>
                <w:rPr/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w w:val="111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spacing w:val="0"/>
                    <w:w w:val="111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13.908203"/>
        <w:szCs w:val="13.908203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2.998505pt;margin-top:729.277283pt;width:17.713501pt;height:12pt;mso-position-horizontal-relative:page;mso-position-vertical-relative:page;z-index:-2805" type="#_x0000_t202" filled="f" stroked="f">
          <v:textbox inset="0,0,0,0">
            <w:txbxContent>
              <w:p>
                <w:pPr>
                  <w:spacing w:before="0" w:after="0" w:line="232" w:lineRule="exact"/>
                  <w:ind w:left="40" w:right="-20"/>
                  <w:jc w:val="left"/>
                  <w:rPr>
                    <w:rFonts w:ascii="Futura" w:hAnsi="Futura" w:cs="Futura" w:eastAsia="Futura"/>
                    <w:sz w:val="20"/>
                    <w:szCs w:val="20"/>
                  </w:rPr>
                </w:pPr>
                <w:rPr/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w w:val="111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spacing w:val="0"/>
                    <w:w w:val="111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5.910004pt;margin-top:729.470276pt;width:151.087503pt;height:12pt;mso-position-horizontal-relative:page;mso-position-vertical-relative:page;z-index:-2804" type="#_x0000_t202" filled="f" stroked="f">
          <v:textbox inset="0,0,0,0">
            <w:txbxContent>
              <w:p>
                <w:pPr>
                  <w:spacing w:before="0" w:after="0" w:line="220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CANCER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ENVIRONMENT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.28pt;margin-top:0pt;width:601.72pt;height:783pt;mso-position-horizontal-relative:page;mso-position-vertical-relative:page;z-index:-2803" coordorigin="26,0" coordsize="12034,15660">
          <v:shape style="position:absolute;left:26;top:0;width:12034;height:15660" coordorigin="26,0" coordsize="12034,15660" path="m26,0l12060,0,12060,15660,26,15660,26,0e" filled="t" fillcolor="#E1E3F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4pt;margin-top:729.470276pt;width:151.088303pt;height:12pt;mso-position-horizontal-relative:page;mso-position-vertical-relative:page;z-index:-2802" type="#_x0000_t202" filled="f" stroked="f">
          <v:textbox inset="0,0,0,0">
            <w:txbxContent>
              <w:p>
                <w:pPr>
                  <w:spacing w:before="0" w:after="0" w:line="220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CANCER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ENVIRONMENT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289307pt;margin-top:729.277283pt;width:17.712001pt;height:12pt;mso-position-horizontal-relative:page;mso-position-vertical-relative:page;z-index:-2801" type="#_x0000_t202" filled="f" stroked="f">
          <v:textbox inset="0,0,0,0">
            <w:txbxContent>
              <w:p>
                <w:pPr>
                  <w:spacing w:before="0" w:after="0" w:line="232" w:lineRule="exact"/>
                  <w:ind w:left="40" w:right="-20"/>
                  <w:jc w:val="left"/>
                  <w:rPr>
                    <w:rFonts w:ascii="Futura" w:hAnsi="Futura" w:cs="Futura" w:eastAsia="Futura"/>
                    <w:sz w:val="20"/>
                    <w:szCs w:val="20"/>
                  </w:rPr>
                </w:pPr>
                <w:rPr/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w w:val="111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spacing w:val="0"/>
                    <w:w w:val="111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6pt;margin-top:0pt;width:602.940pt;height:783pt;mso-position-horizontal-relative:page;mso-position-vertical-relative:page;z-index:-2800" coordorigin="1,0" coordsize="12059,15660">
          <v:shape style="position:absolute;left:1;top:0;width:12059;height:15660" coordorigin="1,0" coordsize="12059,15660" path="m1,0l12060,0,12060,15660,1,15660,1,0e" filled="t" fillcolor="#E1E3F2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2.998505pt;margin-top:729.277283pt;width:17.713501pt;height:12pt;mso-position-horizontal-relative:page;mso-position-vertical-relative:page;z-index:-2799" type="#_x0000_t202" filled="f" stroked="f">
          <v:textbox inset="0,0,0,0">
            <w:txbxContent>
              <w:p>
                <w:pPr>
                  <w:spacing w:before="0" w:after="0" w:line="232" w:lineRule="exact"/>
                  <w:ind w:left="40" w:right="-20"/>
                  <w:jc w:val="left"/>
                  <w:rPr>
                    <w:rFonts w:ascii="Futura" w:hAnsi="Futura" w:cs="Futura" w:eastAsia="Futura"/>
                    <w:sz w:val="20"/>
                    <w:szCs w:val="20"/>
                  </w:rPr>
                </w:pPr>
                <w:rPr/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w w:val="111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4FA3"/>
                    <w:spacing w:val="0"/>
                    <w:w w:val="111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Futura" w:hAnsi="Futura" w:cs="Futura" w:eastAsia="Futura"/>
                    <w:sz w:val="20"/>
                    <w:szCs w:val="2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5.908997pt;margin-top:729.470276pt;width:151.088503pt;height:12pt;mso-position-horizontal-relative:page;mso-position-vertical-relative:page;z-index:-2798" type="#_x0000_t202" filled="f" stroked="f">
          <v:textbox inset="0,0,0,0">
            <w:txbxContent>
              <w:p>
                <w:pPr>
                  <w:spacing w:before="0" w:after="0" w:line="220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CANCER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THE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color w:val="004FA3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4FA3"/>
                    <w:spacing w:val="0"/>
                    <w:w w:val="100"/>
                  </w:rPr>
                  <w:t>ENVIRONMENT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nih.gov/" TargetMode="External"/><Relationship Id="rId7" Type="http://schemas.openxmlformats.org/officeDocument/2006/relationships/hyperlink" Target="http://www.cancer.gov/" TargetMode="External"/><Relationship Id="rId8" Type="http://schemas.openxmlformats.org/officeDocument/2006/relationships/hyperlink" Target="http://www.niehs.nih.gov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yperlink" Target="http://seer.cancer.gov/" TargetMode="External"/><Relationship Id="rId19" Type="http://schemas.openxmlformats.org/officeDocument/2006/relationships/hyperlink" Target="http://ntp-server.niehs.nih.gov/" TargetMode="External"/><Relationship Id="rId20" Type="http://schemas.openxmlformats.org/officeDocument/2006/relationships/hyperlink" Target="http://www.iarc.fr/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hyperlink" Target="http://cancer.gov/i131" TargetMode="External"/><Relationship Id="rId25" Type="http://schemas.openxmlformats.org/officeDocument/2006/relationships/hyperlink" Target="http://www.aghealth.org/" TargetMode="External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hyperlink" Target="http://www.cdc.gov/" TargetMode="External"/><Relationship Id="rId36" Type="http://schemas.openxmlformats.org/officeDocument/2006/relationships/image" Target="media/image21.png"/><Relationship Id="rId37" Type="http://schemas.openxmlformats.org/officeDocument/2006/relationships/hyperlink" Target="http://www.epa.gov/iaq/radon" TargetMode="External"/><Relationship Id="rId38" Type="http://schemas.openxmlformats.org/officeDocument/2006/relationships/hyperlink" Target="http://ehp.niehs.nih.gov/roc/tenth/append/appa.pdf" TargetMode="External"/><Relationship Id="rId39" Type="http://schemas.openxmlformats.org/officeDocument/2006/relationships/hyperlink" Target="http://www.cdc.gov/niosh/topics/chemical-safety" TargetMode="External"/><Relationship Id="rId40" Type="http://schemas.openxmlformats.org/officeDocument/2006/relationships/image" Target="media/image22.png"/><Relationship Id="rId41" Type="http://schemas.openxmlformats.org/officeDocument/2006/relationships/hyperlink" Target="http://cancer.gov/cancer_information/testing" TargetMode="External"/><Relationship Id="rId42" Type="http://schemas.openxmlformats.org/officeDocument/2006/relationships/hyperlink" Target="http://www.cdc.gov/other.htm#states" TargetMode="External"/><Relationship Id="rId43" Type="http://schemas.openxmlformats.org/officeDocument/2006/relationships/hyperlink" Target="http://www.cdc.gov/niosh/topics/chemical-safety" TargetMode="External"/><Relationship Id="rId44" Type="http://schemas.openxmlformats.org/officeDocument/2006/relationships/hyperlink" Target="http://householdproducts.nlm.nih.gov/" TargetMode="External"/><Relationship Id="rId45" Type="http://schemas.openxmlformats.org/officeDocument/2006/relationships/image" Target="media/image23.png"/><Relationship Id="rId46" Type="http://schemas.openxmlformats.org/officeDocument/2006/relationships/hyperlink" Target="http://www.iarc.fr/" TargetMode="External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://ntp-server.niehs.nih.gov/" TargetMode="Externa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://seer.cancer.gov/" TargetMode="External"/><Relationship Id="rId53" Type="http://schemas.openxmlformats.org/officeDocument/2006/relationships/hyperlink" Target="http://seer.cancer.gov/" TargetMode="External"/><Relationship Id="rId54" Type="http://schemas.openxmlformats.org/officeDocument/2006/relationships/footer" Target="footer3.xml"/><Relationship Id="rId55" Type="http://schemas.openxmlformats.org/officeDocument/2006/relationships/hyperlink" Target="http://www.cdc.gov/nchs" TargetMode="External"/><Relationship Id="rId56" Type="http://schemas.openxmlformats.org/officeDocument/2006/relationships/hyperlink" Target="http://www.cdc.gov/nchs" TargetMode="External"/><Relationship Id="rId57" Type="http://schemas.openxmlformats.org/officeDocument/2006/relationships/hyperlink" Target="http://www.cdc.gov/nchs" TargetMode="External"/><Relationship Id="rId58" Type="http://schemas.openxmlformats.org/officeDocument/2006/relationships/hyperlink" Target="http://www.cdc.gov/nchs" TargetMode="External"/><Relationship Id="rId59" Type="http://schemas.openxmlformats.org/officeDocument/2006/relationships/hyperlink" Target="http://www.cdc.gov/nchs" TargetMode="External"/><Relationship Id="rId60" Type="http://schemas.openxmlformats.org/officeDocument/2006/relationships/hyperlink" Target="http://seer.cancer.gov/" TargetMode="External"/><Relationship Id="rId61" Type="http://schemas.openxmlformats.org/officeDocument/2006/relationships/hyperlink" Target="http://seer.cancer.gov/" TargetMode="External"/><Relationship Id="rId62" Type="http://schemas.openxmlformats.org/officeDocument/2006/relationships/hyperlink" Target="http://seer.cancer.gov/" TargetMode="External"/><Relationship Id="rId63" Type="http://schemas.openxmlformats.org/officeDocument/2006/relationships/hyperlink" Target="http://seer.cancer.gov/" TargetMode="External"/><Relationship Id="rId64" Type="http://schemas.openxmlformats.org/officeDocument/2006/relationships/hyperlink" Target="http://www.cdc.gov/nchs)" TargetMode="External"/><Relationship Id="rId65" Type="http://schemas.openxmlformats.org/officeDocument/2006/relationships/footer" Target="footer4.xml"/><Relationship Id="rId66" Type="http://schemas.openxmlformats.org/officeDocument/2006/relationships/footer" Target="footer5.xml"/><Relationship Id="rId67" Type="http://schemas.openxmlformats.org/officeDocument/2006/relationships/hyperlink" Target="http://www.cpsc.gov/" TargetMode="External"/><Relationship Id="rId68" Type="http://schemas.openxmlformats.org/officeDocument/2006/relationships/hyperlink" Target="http://www.epa.gov/" TargetMode="External"/><Relationship Id="rId69" Type="http://schemas.openxmlformats.org/officeDocument/2006/relationships/hyperlink" Target="http://www.epa.gov/enviro" TargetMode="External"/><Relationship Id="rId70" Type="http://schemas.openxmlformats.org/officeDocument/2006/relationships/hyperlink" Target="http://www.epa.gov/epahome/comm.htm" TargetMode="External"/><Relationship Id="rId71" Type="http://schemas.openxmlformats.org/officeDocument/2006/relationships/hyperlink" Target="http://npic.orst.edu/" TargetMode="External"/><Relationship Id="rId72" Type="http://schemas.openxmlformats.org/officeDocument/2006/relationships/hyperlink" Target="http://www.epa.gov/superfund/about.htm" TargetMode="External"/><Relationship Id="rId73" Type="http://schemas.openxmlformats.org/officeDocument/2006/relationships/hyperlink" Target="http://www.epa.gov/superfund/sites/index.htm" TargetMode="External"/><Relationship Id="rId74" Type="http://schemas.openxmlformats.org/officeDocument/2006/relationships/hyperlink" Target="http://www.epa.gov/superfund/programs/er/hazsubs/sources.htm" TargetMode="External"/><Relationship Id="rId75" Type="http://schemas.openxmlformats.org/officeDocument/2006/relationships/hyperlink" Target="http://www.epa.gov/iaq/radon" TargetMode="External"/><Relationship Id="rId76" Type="http://schemas.openxmlformats.org/officeDocument/2006/relationships/hyperlink" Target="http://www.fda.gov/" TargetMode="External"/><Relationship Id="rId77" Type="http://schemas.openxmlformats.org/officeDocument/2006/relationships/hyperlink" Target="http://www.fda.gov/nctr" TargetMode="External"/><Relationship Id="rId78" Type="http://schemas.openxmlformats.org/officeDocument/2006/relationships/hyperlink" Target="http://www.cfsan.fda.gov/" TargetMode="External"/><Relationship Id="rId79" Type="http://schemas.openxmlformats.org/officeDocument/2006/relationships/hyperlink" Target="http://www.osha.gov/" TargetMode="External"/><Relationship Id="rId80" Type="http://schemas.openxmlformats.org/officeDocument/2006/relationships/hyperlink" Target="http://www.usda.gov/services.html" TargetMode="External"/><Relationship Id="rId81" Type="http://schemas.openxmlformats.org/officeDocument/2006/relationships/hyperlink" Target="http://www.atsdr.cdc.gov/" TargetMode="External"/><Relationship Id="rId82" Type="http://schemas.openxmlformats.org/officeDocument/2006/relationships/hyperlink" Target="http://www.niehs.nih.gov/" TargetMode="External"/><Relationship Id="rId83" Type="http://schemas.openxmlformats.org/officeDocument/2006/relationships/hyperlink" Target="http://ntp-server.niehs.nih.gov/" TargetMode="External"/><Relationship Id="rId84" Type="http://schemas.openxmlformats.org/officeDocument/2006/relationships/hyperlink" Target="mailto:liaison@starbase.niehs.nih.gov" TargetMode="External"/><Relationship Id="rId85" Type="http://schemas.openxmlformats.org/officeDocument/2006/relationships/hyperlink" Target="http://www.cancer.gov/" TargetMode="External"/><Relationship Id="rId86" Type="http://schemas.openxmlformats.org/officeDocument/2006/relationships/hyperlink" Target="http://cis.nci.nih.gov/fact" TargetMode="External"/><Relationship Id="rId87" Type="http://schemas.openxmlformats.org/officeDocument/2006/relationships/hyperlink" Target="https://cissecure.nci.nih.gov/ncipubs" TargetMode="External"/><Relationship Id="rId88" Type="http://schemas.openxmlformats.org/officeDocument/2006/relationships/hyperlink" Target="http://newscenter.cancer.gov/" TargetMode="External"/><Relationship Id="rId89" Type="http://schemas.openxmlformats.org/officeDocument/2006/relationships/hyperlink" Target="http://seer.cancer.gov/" TargetMode="External"/><Relationship Id="rId90" Type="http://schemas.openxmlformats.org/officeDocument/2006/relationships/hyperlink" Target="http://www3.cancer.gov/atlasplus" TargetMode="External"/><Relationship Id="rId91" Type="http://schemas.openxmlformats.org/officeDocument/2006/relationships/hyperlink" Target="http://www.cdc.gov/" TargetMode="External"/><Relationship Id="rId92" Type="http://schemas.openxmlformats.org/officeDocument/2006/relationships/hyperlink" Target="http://www.cdc.gov/niosh" TargetMode="External"/><Relationship Id="rId93" Type="http://schemas.openxmlformats.org/officeDocument/2006/relationships/hyperlink" Target="http://www.cdc.gov/nceh" TargetMode="External"/><Relationship Id="rId94" Type="http://schemas.openxmlformats.org/officeDocument/2006/relationships/hyperlink" Target="http://www.cdc.gov/nceh/dls/report" TargetMode="External"/><Relationship Id="rId95" Type="http://schemas.openxmlformats.org/officeDocument/2006/relationships/hyperlink" Target="http://www.cdc.gov/nchs/gis.htm" TargetMode="External"/><Relationship Id="rId96" Type="http://schemas.openxmlformats.org/officeDocument/2006/relationships/hyperlink" Target="http://www.cdc.gov/nchs" TargetMode="External"/><Relationship Id="rId97" Type="http://schemas.openxmlformats.org/officeDocument/2006/relationships/hyperlink" Target="http://www.cdc.gov/cancer/npcr" TargetMode="External"/><Relationship Id="rId98" Type="http://schemas.openxmlformats.org/officeDocument/2006/relationships/hyperlink" Target="http://www.cdc.gov/cancer/nbccedp/index.htm" TargetMode="External"/><Relationship Id="rId99" Type="http://schemas.openxmlformats.org/officeDocument/2006/relationships/hyperlink" Target="http://www.cdc.gov/tobacco/mission.htm" TargetMode="External"/><Relationship Id="rId100" Type="http://schemas.openxmlformats.org/officeDocument/2006/relationships/hyperlink" Target="http://www.cdc.gov/cancer" TargetMode="External"/><Relationship Id="rId101" Type="http://schemas.openxmlformats.org/officeDocument/2006/relationships/hyperlink" Target="http://www.cdc.gov/other.htm#states" TargetMode="External"/><Relationship Id="rId102" Type="http://schemas.openxmlformats.org/officeDocument/2006/relationships/hyperlink" Target="http://www.aphl.org/Public_Health_Labs/index.cfm" TargetMode="External"/><Relationship Id="rId103" Type="http://schemas.openxmlformats.org/officeDocument/2006/relationships/hyperlink" Target="http://www.cdc.gov/other.htm#states" TargetMode="External"/><Relationship Id="rId104" Type="http://schemas.openxmlformats.org/officeDocument/2006/relationships/hyperlink" Target="http://seer.cancer.gov/" TargetMode="External"/><Relationship Id="rId105" Type="http://schemas.openxmlformats.org/officeDocument/2006/relationships/hyperlink" Target="http://www.cdc.gov/nchs" TargetMode="External"/><Relationship Id="rId106" Type="http://schemas.openxmlformats.org/officeDocument/2006/relationships/hyperlink" Target="http://www.cdc.gov/cancer/npcr" TargetMode="External"/><Relationship Id="rId107" Type="http://schemas.openxmlformats.org/officeDocument/2006/relationships/hyperlink" Target="http://www3.cancer.gov/atlasplus" TargetMode="External"/><Relationship Id="rId108" Type="http://schemas.openxmlformats.org/officeDocument/2006/relationships/hyperlink" Target="http://cancer.gov/cancer_information/cancer_literature" TargetMode="External"/><Relationship Id="rId109" Type="http://schemas.openxmlformats.org/officeDocument/2006/relationships/hyperlink" Target="http://www.nlm.nih.gov/" TargetMode="External"/><Relationship Id="rId110" Type="http://schemas.openxmlformats.org/officeDocument/2006/relationships/hyperlink" Target="http://householdproducts.nlm.nih.gov/" TargetMode="External"/><Relationship Id="rId111" Type="http://schemas.openxmlformats.org/officeDocument/2006/relationships/hyperlink" Target="http://www.iarc.fr/" TargetMode="External"/><Relationship Id="rId112" Type="http://schemas.openxmlformats.org/officeDocument/2006/relationships/hyperlink" Target="http://www.who.int/hpr/nph/docs/who_fao_expert_report.pdf" TargetMode="External"/><Relationship Id="rId113" Type="http://schemas.openxmlformats.org/officeDocument/2006/relationships/hyperlink" Target="http://www.cancer.org/docroot/ped/ped_3_1x_acs_guidelines.asp?sitearea=ped" TargetMode="External"/><Relationship Id="rId114" Type="http://schemas.openxmlformats.org/officeDocument/2006/relationships/hyperlink" Target="http://www.cancer.org/docroot/ped/ped_3_1x_acs_guidelines.asp?sitearea=ped" TargetMode="External"/><Relationship Id="rId115" Type="http://schemas.openxmlformats.org/officeDocument/2006/relationships/hyperlink" Target="http://www.msha.gov/" TargetMode="External"/><Relationship Id="rId116" Type="http://schemas.openxmlformats.org/officeDocument/2006/relationships/hyperlink" Target="http://www.nih.gov/health" TargetMode="External"/><Relationship Id="rId117" Type="http://schemas.openxmlformats.org/officeDocument/2006/relationships/hyperlink" Target="http://www.healthfinder.gov/" TargetMode="External"/><Relationship Id="rId118" Type="http://schemas.openxmlformats.org/officeDocument/2006/relationships/hyperlink" Target="http://www.nlm.nih.gov/" TargetMode="External"/><Relationship Id="rId119" Type="http://schemas.openxmlformats.org/officeDocument/2006/relationships/footer" Target="footer6.xml"/><Relationship Id="rId120" Type="http://schemas.openxmlformats.org/officeDocument/2006/relationships/image" Target="media/image28.png"/><Relationship Id="rId121" Type="http://schemas.openxmlformats.org/officeDocument/2006/relationships/image" Target="media/image29.png"/><Relationship Id="rId122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Cancer and the Environment</dc:title>
  <dcterms:created xsi:type="dcterms:W3CDTF">2013-10-16T09:35:36Z</dcterms:created>
  <dcterms:modified xsi:type="dcterms:W3CDTF">2013-10-16T09:35:36Z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2004-04-22T00:00:00Z</vt:filetime>
  </property>
  <property fmtid="{D5CDD505-2E9C-101B-9397-08002B2CF9AE}" pid="3" name="LastSaved">
    <vt:filetime>2013-10-16T00:00:00Z</vt:filetime>
  </property>
</Properties>
</file>